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EB864" w14:textId="0E5EC4CE" w:rsidR="00581FDA" w:rsidRPr="00581FDA" w:rsidRDefault="00731B28" w:rsidP="00F52EC0">
      <w:pPr>
        <w:textAlignment w:val="top"/>
        <w:rPr>
          <w:rFonts w:ascii="Sassoon Penpals" w:eastAsiaTheme="minorHAnsi" w:hAnsi="Sassoon Penpals"/>
          <w:color w:val="000000" w:themeColor="text1"/>
          <w:szCs w:val="32"/>
        </w:rPr>
      </w:pPr>
      <w:r>
        <w:rPr>
          <w:rFonts w:ascii="Sassoon Penpals" w:eastAsiaTheme="minorHAnsi" w:hAnsi="Sassoon Penpals"/>
          <w:color w:val="000000" w:themeColor="text1"/>
          <w:szCs w:val="32"/>
        </w:rPr>
        <w:t xml:space="preserve"> </w:t>
      </w:r>
      <w:r w:rsidR="002A40BF">
        <w:rPr>
          <w:rFonts w:ascii="Sassoon Penpals" w:eastAsiaTheme="minorHAnsi" w:hAnsi="Sassoon Penpals"/>
          <w:color w:val="000000" w:themeColor="text1"/>
          <w:szCs w:val="32"/>
        </w:rPr>
        <w:t xml:space="preserve"> </w:t>
      </w:r>
      <w:r w:rsidR="00581FDA" w:rsidRPr="00581FDA">
        <w:rPr>
          <w:rFonts w:ascii="Sassoon Penpals" w:eastAsiaTheme="minorHAnsi" w:hAnsi="Sassoon Penpals"/>
          <w:color w:val="000000" w:themeColor="text1"/>
          <w:szCs w:val="32"/>
        </w:rPr>
        <w:t>Our INSPIRE Curriculum:</w:t>
      </w:r>
    </w:p>
    <w:p w14:paraId="24549BE3" w14:textId="77777777" w:rsidR="00581FDA" w:rsidRPr="00581FDA" w:rsidRDefault="00581FDA" w:rsidP="00DA1B49">
      <w:pPr>
        <w:numPr>
          <w:ilvl w:val="0"/>
          <w:numId w:val="12"/>
        </w:numPr>
        <w:ind w:left="851" w:hanging="284"/>
        <w:textAlignment w:val="top"/>
        <w:rPr>
          <w:rFonts w:ascii="Sassoon Penpals" w:hAnsi="Sassoon Penpals"/>
          <w:color w:val="000000" w:themeColor="text1"/>
        </w:rPr>
      </w:pPr>
      <w:r w:rsidRPr="00DA1B49">
        <w:rPr>
          <w:rFonts w:ascii="Sassoon Penpals" w:hAnsi="Sassoon Penpals"/>
          <w:color w:val="000000" w:themeColor="text1"/>
        </w:rPr>
        <w:t xml:space="preserve">develops the </w:t>
      </w:r>
      <w:r w:rsidRPr="00DA1B49">
        <w:rPr>
          <w:rFonts w:ascii="Sassoon Penpals" w:hAnsi="Sassoon Penpals"/>
          <w:b/>
          <w:bCs/>
          <w:color w:val="000000" w:themeColor="text1"/>
        </w:rPr>
        <w:t>INDIVIDUAL</w:t>
      </w:r>
      <w:r w:rsidRPr="00DA1B49">
        <w:rPr>
          <w:rFonts w:ascii="Sassoon Penpals" w:hAnsi="Sassoon Penpals"/>
          <w:color w:val="000000" w:themeColor="text1"/>
        </w:rPr>
        <w:t xml:space="preserve"> - values, attitudes, knowledge, skills and understanding</w:t>
      </w:r>
    </w:p>
    <w:p w14:paraId="5CED18D9" w14:textId="77777777" w:rsidR="00581FDA" w:rsidRPr="00581FDA" w:rsidRDefault="00581FDA" w:rsidP="00DA1B49">
      <w:pPr>
        <w:numPr>
          <w:ilvl w:val="0"/>
          <w:numId w:val="12"/>
        </w:numPr>
        <w:ind w:left="851" w:hanging="284"/>
        <w:textAlignment w:val="top"/>
        <w:rPr>
          <w:rFonts w:ascii="Sassoon Penpals" w:hAnsi="Sassoon Penpals"/>
          <w:color w:val="000000" w:themeColor="text1"/>
        </w:rPr>
      </w:pPr>
      <w:r w:rsidRPr="00DA1B49">
        <w:rPr>
          <w:rFonts w:ascii="Sassoon Penpals" w:hAnsi="Sassoon Penpals"/>
          <w:b/>
          <w:bCs/>
          <w:color w:val="000000" w:themeColor="text1"/>
        </w:rPr>
        <w:t xml:space="preserve">NURTURES </w:t>
      </w:r>
      <w:r w:rsidRPr="00DA1B49">
        <w:rPr>
          <w:rFonts w:ascii="Sassoon Penpals" w:hAnsi="Sassoon Penpals"/>
          <w:color w:val="000000" w:themeColor="text1"/>
        </w:rPr>
        <w:t>curiosity and creative thinkers</w:t>
      </w:r>
    </w:p>
    <w:p w14:paraId="0EDF1E51" w14:textId="77777777" w:rsidR="00581FDA" w:rsidRPr="00581FDA" w:rsidRDefault="00581FDA" w:rsidP="00DA1B49">
      <w:pPr>
        <w:numPr>
          <w:ilvl w:val="0"/>
          <w:numId w:val="12"/>
        </w:numPr>
        <w:ind w:left="851" w:hanging="284"/>
        <w:textAlignment w:val="top"/>
        <w:rPr>
          <w:rFonts w:ascii="Sassoon Penpals" w:hAnsi="Sassoon Penpals"/>
          <w:color w:val="000000" w:themeColor="text1"/>
        </w:rPr>
      </w:pPr>
      <w:r w:rsidRPr="00DA1B49">
        <w:rPr>
          <w:rFonts w:ascii="Sassoon Penpals" w:hAnsi="Sassoon Penpals"/>
          <w:color w:val="000000" w:themeColor="text1"/>
        </w:rPr>
        <w:t xml:space="preserve">is broad, balanced and has clear progression in </w:t>
      </w:r>
      <w:r w:rsidR="007E4B45" w:rsidRPr="00DA1B49">
        <w:rPr>
          <w:rFonts w:ascii="Sassoon Penpals" w:hAnsi="Sassoon Penpals"/>
          <w:b/>
          <w:bCs/>
          <w:color w:val="000000" w:themeColor="text1"/>
        </w:rPr>
        <w:t>SUBJECT KNOWLEDGE</w:t>
      </w:r>
      <w:r w:rsidRPr="00DA1B49">
        <w:rPr>
          <w:rFonts w:ascii="Sassoon Penpals" w:hAnsi="Sassoon Penpals"/>
          <w:b/>
          <w:bCs/>
          <w:color w:val="000000" w:themeColor="text1"/>
        </w:rPr>
        <w:t xml:space="preserve"> and SKILLS</w:t>
      </w:r>
    </w:p>
    <w:p w14:paraId="209AC8F8" w14:textId="77777777" w:rsidR="00581FDA" w:rsidRPr="00581FDA" w:rsidRDefault="00581FDA" w:rsidP="00DA1B49">
      <w:pPr>
        <w:numPr>
          <w:ilvl w:val="0"/>
          <w:numId w:val="12"/>
        </w:numPr>
        <w:ind w:left="851" w:hanging="284"/>
        <w:textAlignment w:val="top"/>
        <w:rPr>
          <w:rFonts w:ascii="Sassoon Penpals" w:hAnsi="Sassoon Penpals"/>
          <w:color w:val="000000" w:themeColor="text1"/>
        </w:rPr>
      </w:pPr>
      <w:r w:rsidRPr="00DA1B49">
        <w:rPr>
          <w:rFonts w:ascii="Sassoon Penpals" w:hAnsi="Sassoon Penpals"/>
          <w:color w:val="000000" w:themeColor="text1"/>
        </w:rPr>
        <w:t xml:space="preserve">is filled with rich </w:t>
      </w:r>
      <w:r w:rsidRPr="00DA1B49">
        <w:rPr>
          <w:rFonts w:ascii="Sassoon Penpals" w:hAnsi="Sassoon Penpals"/>
          <w:b/>
          <w:bCs/>
          <w:color w:val="000000" w:themeColor="text1"/>
        </w:rPr>
        <w:t>PURPOSEFUL</w:t>
      </w:r>
      <w:r w:rsidRPr="00DA1B49">
        <w:rPr>
          <w:rFonts w:ascii="Sassoon Penpals" w:hAnsi="Sassoon Penpals"/>
          <w:color w:val="000000" w:themeColor="text1"/>
        </w:rPr>
        <w:t xml:space="preserve"> first-hand experiences and uses expertise beyond the classroom</w:t>
      </w:r>
    </w:p>
    <w:p w14:paraId="6D1C86C4" w14:textId="77777777" w:rsidR="00581FDA" w:rsidRPr="00581FDA" w:rsidRDefault="00581FDA" w:rsidP="00DA1B49">
      <w:pPr>
        <w:numPr>
          <w:ilvl w:val="0"/>
          <w:numId w:val="12"/>
        </w:numPr>
        <w:ind w:left="851" w:hanging="284"/>
        <w:textAlignment w:val="top"/>
        <w:rPr>
          <w:rFonts w:ascii="Sassoon Penpals" w:hAnsi="Sassoon Penpals"/>
          <w:color w:val="000000" w:themeColor="text1"/>
        </w:rPr>
      </w:pPr>
      <w:r w:rsidRPr="00DA1B49">
        <w:rPr>
          <w:rFonts w:ascii="Sassoon Penpals" w:hAnsi="Sassoon Penpals"/>
          <w:color w:val="000000" w:themeColor="text1"/>
        </w:rPr>
        <w:t xml:space="preserve">develops </w:t>
      </w:r>
      <w:r w:rsidRPr="00DA1B49">
        <w:rPr>
          <w:rFonts w:ascii="Sassoon Penpals" w:hAnsi="Sassoon Penpals"/>
          <w:b/>
          <w:bCs/>
          <w:color w:val="000000" w:themeColor="text1"/>
        </w:rPr>
        <w:t>INDEPENDENCE</w:t>
      </w:r>
      <w:r w:rsidRPr="00DA1B49">
        <w:rPr>
          <w:rFonts w:ascii="Sassoon Penpals" w:hAnsi="Sassoon Penpals"/>
          <w:color w:val="000000" w:themeColor="text1"/>
        </w:rPr>
        <w:t>,</w:t>
      </w:r>
      <w:r w:rsidRPr="00DA1B49">
        <w:rPr>
          <w:rFonts w:ascii="Sassoon Penpals" w:hAnsi="Sassoon Penpals"/>
          <w:b/>
          <w:bCs/>
          <w:color w:val="000000" w:themeColor="text1"/>
        </w:rPr>
        <w:t xml:space="preserve"> </w:t>
      </w:r>
      <w:r w:rsidRPr="00DA1B49">
        <w:rPr>
          <w:rFonts w:ascii="Sassoon Penpals" w:hAnsi="Sassoon Penpals"/>
          <w:color w:val="000000" w:themeColor="text1"/>
        </w:rPr>
        <w:t>resilience and perseverance to always be our best</w:t>
      </w:r>
    </w:p>
    <w:p w14:paraId="7A6B01A3" w14:textId="77777777" w:rsidR="00581FDA" w:rsidRPr="00581FDA" w:rsidRDefault="00581FDA" w:rsidP="00DA1B49">
      <w:pPr>
        <w:numPr>
          <w:ilvl w:val="0"/>
          <w:numId w:val="12"/>
        </w:numPr>
        <w:ind w:left="851" w:hanging="284"/>
        <w:textAlignment w:val="top"/>
        <w:rPr>
          <w:rFonts w:ascii="Sassoon Penpals" w:hAnsi="Sassoon Penpals"/>
          <w:color w:val="000000" w:themeColor="text1"/>
        </w:rPr>
      </w:pPr>
      <w:r w:rsidRPr="00DA1B49">
        <w:rPr>
          <w:rFonts w:ascii="Sassoon Penpals" w:hAnsi="Sassoon Penpals"/>
          <w:color w:val="000000" w:themeColor="text1"/>
        </w:rPr>
        <w:t xml:space="preserve">is flexible and </w:t>
      </w:r>
      <w:r w:rsidRPr="00DA1B49">
        <w:rPr>
          <w:rFonts w:ascii="Sassoon Penpals" w:hAnsi="Sassoon Penpals"/>
          <w:b/>
          <w:bCs/>
          <w:color w:val="000000" w:themeColor="text1"/>
        </w:rPr>
        <w:t>RESPONSIVE</w:t>
      </w:r>
      <w:r w:rsidRPr="00DA1B49">
        <w:rPr>
          <w:rFonts w:ascii="Sassoon Penpals" w:hAnsi="Sassoon Penpals"/>
          <w:color w:val="000000" w:themeColor="text1"/>
        </w:rPr>
        <w:t xml:space="preserve"> to individual needs and interests.</w:t>
      </w:r>
    </w:p>
    <w:p w14:paraId="762AD4E7" w14:textId="77777777" w:rsidR="007F535A" w:rsidRPr="00581FDA" w:rsidRDefault="00581FDA" w:rsidP="00DA1B49">
      <w:pPr>
        <w:numPr>
          <w:ilvl w:val="0"/>
          <w:numId w:val="12"/>
        </w:numPr>
        <w:ind w:left="851" w:hanging="284"/>
        <w:textAlignment w:val="top"/>
        <w:rPr>
          <w:rFonts w:ascii="Sassoon Penpals" w:hAnsi="Sassoon Penpals"/>
          <w:color w:val="000000" w:themeColor="text1"/>
        </w:rPr>
      </w:pPr>
      <w:r w:rsidRPr="00DA1B49">
        <w:rPr>
          <w:rFonts w:ascii="Sassoon Penpals" w:hAnsi="Sassoon Penpals"/>
          <w:b/>
          <w:bCs/>
          <w:color w:val="000000" w:themeColor="text1"/>
        </w:rPr>
        <w:t>EMBRACES</w:t>
      </w:r>
      <w:r w:rsidRPr="00DA1B49">
        <w:rPr>
          <w:rFonts w:ascii="Sassoon Penpals" w:hAnsi="Sassoon Penpals"/>
          <w:color w:val="000000" w:themeColor="text1"/>
        </w:rPr>
        <w:t xml:space="preserve"> children’s knowledge and understanding of the developing world we live in, modern-cultural Britain and our own diverse community</w:t>
      </w:r>
    </w:p>
    <w:p w14:paraId="6436AA83" w14:textId="77777777" w:rsidR="00DD6735" w:rsidRDefault="00DD6735" w:rsidP="007F535A">
      <w:pPr>
        <w:rPr>
          <w:rFonts w:asciiTheme="majorHAnsi" w:hAnsiTheme="majorHAnsi"/>
          <w:sz w:val="20"/>
        </w:rPr>
      </w:pPr>
    </w:p>
    <w:tbl>
      <w:tblPr>
        <w:tblW w:w="14460" w:type="dxa"/>
        <w:tblInd w:w="-43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A0" w:firstRow="1" w:lastRow="0" w:firstColumn="1" w:lastColumn="0" w:noHBand="0" w:noVBand="0"/>
      </w:tblPr>
      <w:tblGrid>
        <w:gridCol w:w="2065"/>
        <w:gridCol w:w="2066"/>
        <w:gridCol w:w="2066"/>
        <w:gridCol w:w="2065"/>
        <w:gridCol w:w="2066"/>
        <w:gridCol w:w="2066"/>
        <w:gridCol w:w="2066"/>
      </w:tblGrid>
      <w:tr w:rsidR="00587131" w:rsidRPr="0044226B" w14:paraId="59F1F417" w14:textId="77777777" w:rsidTr="696D4C37">
        <w:trPr>
          <w:trHeight w:val="569"/>
          <w:tblHeader/>
        </w:trPr>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2A1C7" w:themeFill="accent4" w:themeFillTint="99"/>
          </w:tcPr>
          <w:p w14:paraId="20384287" w14:textId="77777777" w:rsidR="00587131" w:rsidRPr="0044226B" w:rsidRDefault="00587131" w:rsidP="004D53AD">
            <w:pPr>
              <w:jc w:val="center"/>
              <w:rPr>
                <w:rFonts w:ascii="Sassoon Penpals" w:hAnsi="Sassoon Penpals"/>
                <w:b/>
                <w:sz w:val="20"/>
                <w:szCs w:val="20"/>
              </w:rPr>
            </w:pPr>
            <w:r w:rsidRPr="0044226B">
              <w:rPr>
                <w:rFonts w:ascii="Sassoon Penpals" w:hAnsi="Sassoon Penpals"/>
                <w:b/>
                <w:sz w:val="20"/>
                <w:szCs w:val="20"/>
              </w:rPr>
              <w:t>Subjects</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2A1C7" w:themeFill="accent4" w:themeFillTint="99"/>
          </w:tcPr>
          <w:p w14:paraId="295CEDD7" w14:textId="2BA34958" w:rsidR="00587131" w:rsidRPr="0044226B" w:rsidRDefault="00D06229" w:rsidP="004D53AD">
            <w:pPr>
              <w:jc w:val="center"/>
              <w:rPr>
                <w:rFonts w:ascii="Sassoon Penpals" w:hAnsi="Sassoon Penpals"/>
                <w:b/>
                <w:color w:val="000000" w:themeColor="text1"/>
                <w:sz w:val="20"/>
                <w:szCs w:val="20"/>
              </w:rPr>
            </w:pPr>
            <w:r>
              <w:rPr>
                <w:rFonts w:ascii="Sassoon Penpals" w:hAnsi="Sassoon Penpals"/>
                <w:b/>
                <w:color w:val="000000" w:themeColor="text1"/>
                <w:sz w:val="20"/>
                <w:szCs w:val="20"/>
              </w:rPr>
              <w:t>Unit</w:t>
            </w:r>
            <w:r w:rsidR="00587131" w:rsidRPr="0044226B">
              <w:rPr>
                <w:rFonts w:ascii="Sassoon Penpals" w:hAnsi="Sassoon Penpals"/>
                <w:b/>
                <w:color w:val="000000" w:themeColor="text1"/>
                <w:sz w:val="20"/>
                <w:szCs w:val="20"/>
              </w:rPr>
              <w:t xml:space="preserve"> 1</w:t>
            </w:r>
          </w:p>
          <w:p w14:paraId="6D1D1ECE" w14:textId="77777777" w:rsidR="001445C7" w:rsidRPr="0044226B" w:rsidRDefault="001445C7" w:rsidP="004D53AD">
            <w:pPr>
              <w:jc w:val="center"/>
              <w:rPr>
                <w:rFonts w:ascii="Sassoon Penpals" w:hAnsi="Sassoon Penpals"/>
                <w:b/>
                <w:color w:val="000000" w:themeColor="text1"/>
                <w:sz w:val="20"/>
                <w:szCs w:val="20"/>
              </w:rPr>
            </w:pPr>
          </w:p>
          <w:p w14:paraId="116200C6" w14:textId="77777777" w:rsidR="00EF1D6C" w:rsidRPr="0044226B" w:rsidRDefault="00EF1D6C" w:rsidP="00EF1D6C">
            <w:pPr>
              <w:jc w:val="center"/>
              <w:rPr>
                <w:rFonts w:ascii="Sassoon Penpals" w:hAnsi="Sassoon Penpals"/>
                <w:b/>
                <w:color w:val="000000" w:themeColor="text1"/>
                <w:sz w:val="20"/>
                <w:szCs w:val="20"/>
              </w:rPr>
            </w:pPr>
            <w:r w:rsidRPr="0044226B">
              <w:rPr>
                <w:rFonts w:ascii="Sassoon Penpals" w:hAnsi="Sassoon Penpals"/>
                <w:b/>
                <w:color w:val="000000" w:themeColor="text1"/>
                <w:sz w:val="20"/>
                <w:szCs w:val="20"/>
              </w:rPr>
              <w:t xml:space="preserve">Families </w:t>
            </w:r>
          </w:p>
          <w:p w14:paraId="77C46971" w14:textId="77777777" w:rsidR="00EF1D6C" w:rsidRPr="0044226B" w:rsidRDefault="00EF1D6C" w:rsidP="00EF1D6C">
            <w:pPr>
              <w:jc w:val="center"/>
              <w:rPr>
                <w:rFonts w:ascii="Sassoon Penpals" w:hAnsi="Sassoon Penpals"/>
                <w:b/>
                <w:color w:val="000000" w:themeColor="text1"/>
                <w:sz w:val="20"/>
                <w:szCs w:val="20"/>
              </w:rPr>
            </w:pPr>
            <w:r w:rsidRPr="0044226B">
              <w:rPr>
                <w:rFonts w:ascii="Sassoon Penpals" w:hAnsi="Sassoon Penpals"/>
                <w:b/>
                <w:color w:val="000000" w:themeColor="text1"/>
                <w:sz w:val="20"/>
                <w:szCs w:val="20"/>
              </w:rPr>
              <w:t>Who am I?</w:t>
            </w:r>
          </w:p>
          <w:p w14:paraId="1133AC8A" w14:textId="2443CB44" w:rsidR="001445C7" w:rsidRPr="0044226B" w:rsidRDefault="001445C7" w:rsidP="00F07F73">
            <w:pPr>
              <w:rPr>
                <w:rFonts w:ascii="Sassoon Penpals" w:hAnsi="Sassoon Penpals"/>
                <w:b/>
                <w:color w:val="000000" w:themeColor="text1"/>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2A1C7" w:themeFill="accent4" w:themeFillTint="99"/>
          </w:tcPr>
          <w:p w14:paraId="066EEC99" w14:textId="55303DE9" w:rsidR="00587131" w:rsidRPr="0044226B" w:rsidRDefault="00D06229" w:rsidP="004D53AD">
            <w:pPr>
              <w:jc w:val="center"/>
              <w:rPr>
                <w:rFonts w:ascii="Sassoon Penpals" w:hAnsi="Sassoon Penpals"/>
                <w:b/>
                <w:color w:val="000000" w:themeColor="text1"/>
                <w:sz w:val="20"/>
                <w:szCs w:val="20"/>
              </w:rPr>
            </w:pPr>
            <w:r>
              <w:rPr>
                <w:rFonts w:ascii="Sassoon Penpals" w:hAnsi="Sassoon Penpals"/>
                <w:b/>
                <w:color w:val="000000" w:themeColor="text1"/>
                <w:sz w:val="20"/>
                <w:szCs w:val="20"/>
              </w:rPr>
              <w:t>Unit</w:t>
            </w:r>
            <w:r w:rsidR="00587131" w:rsidRPr="0044226B">
              <w:rPr>
                <w:rFonts w:ascii="Sassoon Penpals" w:hAnsi="Sassoon Penpals"/>
                <w:b/>
                <w:color w:val="000000" w:themeColor="text1"/>
                <w:sz w:val="20"/>
                <w:szCs w:val="20"/>
              </w:rPr>
              <w:t xml:space="preserve"> 2</w:t>
            </w:r>
          </w:p>
          <w:p w14:paraId="6877617A" w14:textId="77777777" w:rsidR="001445C7" w:rsidRPr="0044226B" w:rsidRDefault="001445C7" w:rsidP="004D53AD">
            <w:pPr>
              <w:jc w:val="center"/>
              <w:rPr>
                <w:rFonts w:ascii="Sassoon Penpals" w:hAnsi="Sassoon Penpals"/>
                <w:b/>
                <w:color w:val="000000" w:themeColor="text1"/>
                <w:sz w:val="20"/>
                <w:szCs w:val="20"/>
              </w:rPr>
            </w:pPr>
          </w:p>
          <w:p w14:paraId="6C8E2FA8" w14:textId="77777777" w:rsidR="00EF1D6C" w:rsidRPr="0044226B" w:rsidRDefault="00EF1D6C" w:rsidP="00EF1D6C">
            <w:pPr>
              <w:jc w:val="center"/>
              <w:rPr>
                <w:rFonts w:ascii="Sassoon Penpals" w:hAnsi="Sassoon Penpals"/>
                <w:b/>
                <w:color w:val="000000" w:themeColor="text1"/>
                <w:sz w:val="20"/>
                <w:szCs w:val="20"/>
              </w:rPr>
            </w:pPr>
            <w:r w:rsidRPr="0044226B">
              <w:rPr>
                <w:rFonts w:ascii="Sassoon Penpals" w:hAnsi="Sassoon Penpals"/>
                <w:b/>
                <w:color w:val="000000" w:themeColor="text1"/>
                <w:sz w:val="20"/>
                <w:szCs w:val="20"/>
              </w:rPr>
              <w:t xml:space="preserve">Winter </w:t>
            </w:r>
          </w:p>
          <w:p w14:paraId="46E3727E" w14:textId="25C72377" w:rsidR="001445C7" w:rsidRPr="0044226B" w:rsidRDefault="00EF1D6C" w:rsidP="00EF1D6C">
            <w:pPr>
              <w:jc w:val="center"/>
              <w:rPr>
                <w:rFonts w:ascii="Sassoon Penpals" w:hAnsi="Sassoon Penpals"/>
                <w:b/>
                <w:color w:val="000000" w:themeColor="text1"/>
                <w:sz w:val="20"/>
                <w:szCs w:val="20"/>
              </w:rPr>
            </w:pPr>
            <w:r w:rsidRPr="0044226B">
              <w:rPr>
                <w:rFonts w:ascii="Sassoon Penpals" w:hAnsi="Sassoon Penpals"/>
                <w:b/>
                <w:color w:val="000000" w:themeColor="text1"/>
                <w:sz w:val="20"/>
                <w:szCs w:val="20"/>
              </w:rPr>
              <w:t>A new season</w:t>
            </w:r>
          </w:p>
        </w:tc>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2A1C7" w:themeFill="accent4" w:themeFillTint="99"/>
          </w:tcPr>
          <w:p w14:paraId="1EAC1834" w14:textId="3B8BFB01" w:rsidR="00587131" w:rsidRPr="0044226B" w:rsidRDefault="00D06229" w:rsidP="004D53AD">
            <w:pPr>
              <w:jc w:val="center"/>
              <w:rPr>
                <w:rFonts w:ascii="Sassoon Penpals" w:hAnsi="Sassoon Penpals"/>
                <w:b/>
                <w:color w:val="000000" w:themeColor="text1"/>
                <w:sz w:val="20"/>
                <w:szCs w:val="20"/>
              </w:rPr>
            </w:pPr>
            <w:r>
              <w:rPr>
                <w:rFonts w:ascii="Sassoon Penpals" w:hAnsi="Sassoon Penpals"/>
                <w:b/>
                <w:color w:val="000000" w:themeColor="text1"/>
                <w:sz w:val="20"/>
                <w:szCs w:val="20"/>
              </w:rPr>
              <w:t>Unit</w:t>
            </w:r>
            <w:r w:rsidR="00587131" w:rsidRPr="0044226B">
              <w:rPr>
                <w:rFonts w:ascii="Sassoon Penpals" w:hAnsi="Sassoon Penpals"/>
                <w:b/>
                <w:color w:val="000000" w:themeColor="text1"/>
                <w:sz w:val="20"/>
                <w:szCs w:val="20"/>
              </w:rPr>
              <w:t xml:space="preserve"> </w:t>
            </w:r>
            <w:r>
              <w:rPr>
                <w:rFonts w:ascii="Sassoon Penpals" w:hAnsi="Sassoon Penpals"/>
                <w:b/>
                <w:color w:val="000000" w:themeColor="text1"/>
                <w:sz w:val="20"/>
                <w:szCs w:val="20"/>
              </w:rPr>
              <w:t>3</w:t>
            </w:r>
          </w:p>
          <w:p w14:paraId="13CF2F8A" w14:textId="462B7A17" w:rsidR="000453D0" w:rsidRPr="0044226B" w:rsidRDefault="000453D0" w:rsidP="31C8AE46">
            <w:pPr>
              <w:jc w:val="center"/>
              <w:rPr>
                <w:rFonts w:ascii="Sassoon Penpals" w:hAnsi="Sassoon Penpals"/>
                <w:b/>
                <w:bCs/>
                <w:color w:val="000000" w:themeColor="text1"/>
              </w:rPr>
            </w:pPr>
          </w:p>
          <w:p w14:paraId="08A9F3B8" w14:textId="324FD174" w:rsidR="000453D0" w:rsidRPr="0044226B" w:rsidRDefault="7B133289" w:rsidP="31C8AE46">
            <w:pPr>
              <w:jc w:val="center"/>
              <w:rPr>
                <w:rFonts w:ascii="Sassoon Penpals" w:hAnsi="Sassoon Penpals"/>
                <w:b/>
                <w:bCs/>
                <w:color w:val="000000" w:themeColor="text1"/>
              </w:rPr>
            </w:pPr>
            <w:r w:rsidRPr="31C8AE46">
              <w:rPr>
                <w:rFonts w:ascii="Sassoon Penpals" w:hAnsi="Sassoon Penpals"/>
                <w:b/>
                <w:bCs/>
                <w:color w:val="000000" w:themeColor="text1"/>
              </w:rPr>
              <w:t>Spring</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2A1C7" w:themeFill="accent4" w:themeFillTint="99"/>
          </w:tcPr>
          <w:p w14:paraId="7AF78B5E" w14:textId="39C2BE0C" w:rsidR="00587131" w:rsidRPr="0044226B" w:rsidRDefault="00D06229" w:rsidP="004D53AD">
            <w:pPr>
              <w:jc w:val="center"/>
              <w:rPr>
                <w:rFonts w:ascii="Sassoon Penpals" w:hAnsi="Sassoon Penpals"/>
                <w:b/>
                <w:color w:val="000000" w:themeColor="text1"/>
                <w:sz w:val="20"/>
                <w:szCs w:val="20"/>
              </w:rPr>
            </w:pPr>
            <w:r>
              <w:rPr>
                <w:rFonts w:ascii="Sassoon Penpals" w:hAnsi="Sassoon Penpals"/>
                <w:b/>
                <w:color w:val="000000" w:themeColor="text1"/>
                <w:sz w:val="20"/>
                <w:szCs w:val="20"/>
              </w:rPr>
              <w:t>Unit</w:t>
            </w:r>
            <w:r w:rsidR="00587131" w:rsidRPr="0044226B">
              <w:rPr>
                <w:rFonts w:ascii="Sassoon Penpals" w:hAnsi="Sassoon Penpals"/>
                <w:b/>
                <w:color w:val="000000" w:themeColor="text1"/>
                <w:sz w:val="20"/>
                <w:szCs w:val="20"/>
              </w:rPr>
              <w:t xml:space="preserve"> </w:t>
            </w:r>
            <w:r>
              <w:rPr>
                <w:rFonts w:ascii="Sassoon Penpals" w:hAnsi="Sassoon Penpals"/>
                <w:b/>
                <w:color w:val="000000" w:themeColor="text1"/>
                <w:sz w:val="20"/>
                <w:szCs w:val="20"/>
              </w:rPr>
              <w:t>4</w:t>
            </w:r>
          </w:p>
          <w:p w14:paraId="05AA97D4" w14:textId="77777777" w:rsidR="000453D0" w:rsidRPr="0044226B" w:rsidRDefault="000453D0" w:rsidP="004D53AD">
            <w:pPr>
              <w:jc w:val="center"/>
              <w:rPr>
                <w:rFonts w:ascii="Sassoon Penpals" w:hAnsi="Sassoon Penpals"/>
                <w:b/>
                <w:color w:val="000000" w:themeColor="text1"/>
                <w:sz w:val="20"/>
                <w:szCs w:val="20"/>
              </w:rPr>
            </w:pPr>
          </w:p>
          <w:p w14:paraId="244D0D49" w14:textId="77777777" w:rsidR="00EF1D6C" w:rsidRPr="0044226B" w:rsidRDefault="00EF1D6C" w:rsidP="00EF1D6C">
            <w:pPr>
              <w:jc w:val="center"/>
              <w:rPr>
                <w:rFonts w:ascii="Sassoon Penpals" w:hAnsi="Sassoon Penpals"/>
                <w:b/>
                <w:color w:val="000000" w:themeColor="text1"/>
                <w:sz w:val="20"/>
                <w:szCs w:val="20"/>
              </w:rPr>
            </w:pPr>
            <w:r w:rsidRPr="0044226B">
              <w:rPr>
                <w:rFonts w:ascii="Sassoon Penpals" w:hAnsi="Sassoon Penpals"/>
                <w:b/>
                <w:color w:val="000000" w:themeColor="text1"/>
                <w:sz w:val="20"/>
                <w:szCs w:val="20"/>
              </w:rPr>
              <w:t xml:space="preserve">Spring </w:t>
            </w:r>
          </w:p>
          <w:p w14:paraId="2040E8EF" w14:textId="53446F73" w:rsidR="003D6E62" w:rsidRPr="0044226B" w:rsidRDefault="4BE376A3" w:rsidP="31C8AE46">
            <w:pPr>
              <w:jc w:val="center"/>
              <w:rPr>
                <w:rFonts w:ascii="Sassoon Penpals" w:hAnsi="Sassoon Penpals"/>
                <w:b/>
                <w:bCs/>
                <w:color w:val="000000" w:themeColor="text1"/>
                <w:sz w:val="20"/>
                <w:szCs w:val="20"/>
              </w:rPr>
            </w:pPr>
            <w:r w:rsidRPr="31C8AE46">
              <w:rPr>
                <w:rFonts w:ascii="Sassoon Penpals" w:hAnsi="Sassoon Penpals"/>
                <w:b/>
                <w:bCs/>
                <w:color w:val="000000" w:themeColor="text1"/>
                <w:sz w:val="20"/>
                <w:szCs w:val="20"/>
              </w:rPr>
              <w:t xml:space="preserve">Animals </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2A1C7" w:themeFill="accent4" w:themeFillTint="99"/>
          </w:tcPr>
          <w:p w14:paraId="7534CD32" w14:textId="7E54B0E7" w:rsidR="00587131" w:rsidRPr="0044226B" w:rsidRDefault="00D06229" w:rsidP="004D53AD">
            <w:pPr>
              <w:jc w:val="center"/>
              <w:rPr>
                <w:rFonts w:ascii="Sassoon Penpals" w:hAnsi="Sassoon Penpals"/>
                <w:b/>
                <w:color w:val="000000" w:themeColor="text1"/>
                <w:sz w:val="20"/>
                <w:szCs w:val="20"/>
              </w:rPr>
            </w:pPr>
            <w:r>
              <w:rPr>
                <w:rFonts w:ascii="Sassoon Penpals" w:hAnsi="Sassoon Penpals"/>
                <w:b/>
                <w:color w:val="000000" w:themeColor="text1"/>
                <w:sz w:val="20"/>
                <w:szCs w:val="20"/>
              </w:rPr>
              <w:t>Unit</w:t>
            </w:r>
            <w:r w:rsidR="00587131" w:rsidRPr="0044226B">
              <w:rPr>
                <w:rFonts w:ascii="Sassoon Penpals" w:hAnsi="Sassoon Penpals"/>
                <w:b/>
                <w:color w:val="000000" w:themeColor="text1"/>
                <w:sz w:val="20"/>
                <w:szCs w:val="20"/>
              </w:rPr>
              <w:t xml:space="preserve"> </w:t>
            </w:r>
            <w:r>
              <w:rPr>
                <w:rFonts w:ascii="Sassoon Penpals" w:hAnsi="Sassoon Penpals"/>
                <w:b/>
                <w:color w:val="000000" w:themeColor="text1"/>
                <w:sz w:val="20"/>
                <w:szCs w:val="20"/>
              </w:rPr>
              <w:t>5</w:t>
            </w:r>
          </w:p>
          <w:p w14:paraId="05B0F619" w14:textId="77777777" w:rsidR="000453D0" w:rsidRPr="0044226B" w:rsidRDefault="000453D0" w:rsidP="004D53AD">
            <w:pPr>
              <w:jc w:val="center"/>
              <w:rPr>
                <w:rFonts w:ascii="Sassoon Penpals" w:hAnsi="Sassoon Penpals"/>
                <w:b/>
                <w:color w:val="000000" w:themeColor="text1"/>
                <w:sz w:val="20"/>
                <w:szCs w:val="20"/>
              </w:rPr>
            </w:pPr>
          </w:p>
          <w:p w14:paraId="70DDC52B" w14:textId="038AA879" w:rsidR="00472CF4" w:rsidRPr="0044226B" w:rsidRDefault="7C0C29D5" w:rsidP="7C0C29D5">
            <w:pPr>
              <w:jc w:val="center"/>
              <w:rPr>
                <w:rFonts w:ascii="Sassoon Penpals" w:hAnsi="Sassoon Penpals"/>
                <w:b/>
                <w:bCs/>
                <w:color w:val="000000" w:themeColor="text1"/>
                <w:sz w:val="20"/>
                <w:szCs w:val="20"/>
              </w:rPr>
            </w:pPr>
            <w:r w:rsidRPr="7C0C29D5">
              <w:rPr>
                <w:rFonts w:ascii="Sassoon Penpals" w:hAnsi="Sassoon Penpals"/>
                <w:b/>
                <w:bCs/>
                <w:color w:val="000000" w:themeColor="text1"/>
                <w:sz w:val="20"/>
                <w:szCs w:val="20"/>
              </w:rPr>
              <w:t xml:space="preserve">Growing </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2A1C7" w:themeFill="accent4" w:themeFillTint="99"/>
          </w:tcPr>
          <w:p w14:paraId="06E1E348" w14:textId="6C4CDB2C" w:rsidR="00587131" w:rsidRPr="0044226B" w:rsidRDefault="00D06229" w:rsidP="004D53AD">
            <w:pPr>
              <w:jc w:val="center"/>
              <w:rPr>
                <w:rFonts w:ascii="Sassoon Penpals" w:hAnsi="Sassoon Penpals"/>
                <w:b/>
                <w:color w:val="000000" w:themeColor="text1"/>
                <w:sz w:val="20"/>
                <w:szCs w:val="20"/>
              </w:rPr>
            </w:pPr>
            <w:r>
              <w:rPr>
                <w:rFonts w:ascii="Sassoon Penpals" w:hAnsi="Sassoon Penpals"/>
                <w:b/>
                <w:color w:val="000000" w:themeColor="text1"/>
                <w:sz w:val="20"/>
                <w:szCs w:val="20"/>
              </w:rPr>
              <w:t>Unit</w:t>
            </w:r>
            <w:r w:rsidR="00587131" w:rsidRPr="0044226B">
              <w:rPr>
                <w:rFonts w:ascii="Sassoon Penpals" w:hAnsi="Sassoon Penpals"/>
                <w:b/>
                <w:color w:val="000000" w:themeColor="text1"/>
                <w:sz w:val="20"/>
                <w:szCs w:val="20"/>
              </w:rPr>
              <w:t xml:space="preserve"> </w:t>
            </w:r>
            <w:r>
              <w:rPr>
                <w:rFonts w:ascii="Sassoon Penpals" w:hAnsi="Sassoon Penpals"/>
                <w:b/>
                <w:color w:val="000000" w:themeColor="text1"/>
                <w:sz w:val="20"/>
                <w:szCs w:val="20"/>
              </w:rPr>
              <w:t>6</w:t>
            </w:r>
          </w:p>
          <w:p w14:paraId="22D900EC" w14:textId="77777777" w:rsidR="00587131" w:rsidRPr="0044226B" w:rsidRDefault="00587131" w:rsidP="004D53AD">
            <w:pPr>
              <w:jc w:val="center"/>
              <w:rPr>
                <w:rFonts w:ascii="Sassoon Penpals" w:hAnsi="Sassoon Penpals"/>
                <w:b/>
                <w:color w:val="000000" w:themeColor="text1"/>
                <w:sz w:val="20"/>
                <w:szCs w:val="20"/>
              </w:rPr>
            </w:pPr>
          </w:p>
          <w:p w14:paraId="17B6C53E" w14:textId="4FC00D48" w:rsidR="00EF1D6C" w:rsidRPr="0044226B" w:rsidRDefault="38D6ED32" w:rsidP="31C8AE46">
            <w:pPr>
              <w:jc w:val="center"/>
              <w:rPr>
                <w:rFonts w:ascii="Sassoon Penpals" w:hAnsi="Sassoon Penpals"/>
                <w:b/>
                <w:bCs/>
                <w:color w:val="000000" w:themeColor="text1"/>
                <w:sz w:val="20"/>
                <w:szCs w:val="20"/>
              </w:rPr>
            </w:pPr>
            <w:r w:rsidRPr="31C8AE46">
              <w:rPr>
                <w:rFonts w:ascii="Sassoon Penpals" w:hAnsi="Sassoon Penpals"/>
                <w:b/>
                <w:bCs/>
                <w:color w:val="000000" w:themeColor="text1"/>
                <w:sz w:val="20"/>
                <w:szCs w:val="20"/>
              </w:rPr>
              <w:t>Summer</w:t>
            </w:r>
          </w:p>
          <w:p w14:paraId="4DC57B8D" w14:textId="77777777" w:rsidR="00B07D3F" w:rsidRPr="0044226B" w:rsidRDefault="00B07D3F" w:rsidP="004D53AD">
            <w:pPr>
              <w:jc w:val="center"/>
              <w:rPr>
                <w:rFonts w:ascii="Sassoon Penpals" w:hAnsi="Sassoon Penpals"/>
                <w:b/>
                <w:color w:val="000000" w:themeColor="text1"/>
                <w:sz w:val="20"/>
                <w:szCs w:val="20"/>
              </w:rPr>
            </w:pPr>
          </w:p>
          <w:p w14:paraId="32C21024" w14:textId="77777777" w:rsidR="000453D0" w:rsidRPr="0044226B" w:rsidRDefault="000453D0" w:rsidP="004D53AD">
            <w:pPr>
              <w:jc w:val="center"/>
              <w:rPr>
                <w:rFonts w:ascii="Sassoon Penpals" w:hAnsi="Sassoon Penpals"/>
                <w:b/>
                <w:color w:val="000000" w:themeColor="text1"/>
                <w:sz w:val="20"/>
                <w:szCs w:val="20"/>
              </w:rPr>
            </w:pPr>
          </w:p>
        </w:tc>
      </w:tr>
      <w:tr w:rsidR="00EF1D6C" w:rsidRPr="0044226B" w14:paraId="05324293" w14:textId="77777777" w:rsidTr="696D4C37">
        <w:trPr>
          <w:trHeight w:val="2368"/>
        </w:trPr>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tcPr>
          <w:p w14:paraId="322E0D58" w14:textId="77777777" w:rsidR="00EF1D6C" w:rsidRPr="0044226B" w:rsidRDefault="00EF1D6C" w:rsidP="00EF1D6C">
            <w:pPr>
              <w:rPr>
                <w:rFonts w:ascii="Sassoon Penpals" w:hAnsi="Sassoon Penpals"/>
                <w:b/>
                <w:sz w:val="20"/>
                <w:szCs w:val="20"/>
              </w:rPr>
            </w:pPr>
            <w:r w:rsidRPr="0044226B">
              <w:rPr>
                <w:rFonts w:ascii="Sassoon Penpals" w:hAnsi="Sassoon Penpals"/>
                <w:b/>
                <w:sz w:val="20"/>
                <w:szCs w:val="20"/>
              </w:rPr>
              <w:t>Enrichment activities</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7F599" w14:textId="46CA1B7E" w:rsidR="00EF1D6C" w:rsidRPr="0044226B" w:rsidRDefault="00EF1D6C" w:rsidP="00EF1D6C">
            <w:pPr>
              <w:jc w:val="center"/>
              <w:rPr>
                <w:rFonts w:ascii="Sassoon Penpals" w:hAnsi="Sassoon Penpals"/>
                <w:sz w:val="20"/>
                <w:szCs w:val="20"/>
              </w:rPr>
            </w:pPr>
            <w:r w:rsidRPr="6BDB52B2">
              <w:rPr>
                <w:rFonts w:ascii="Sassoon Penpals" w:hAnsi="Sassoon Penpals"/>
                <w:sz w:val="20"/>
                <w:szCs w:val="20"/>
              </w:rPr>
              <w:t>Invite families to send photographs of their family celebrations to display in our home corner</w:t>
            </w:r>
            <w:r w:rsidR="7091FAFE" w:rsidRPr="6BDB52B2">
              <w:rPr>
                <w:rFonts w:ascii="Sassoon Penpals" w:hAnsi="Sassoon Penpals"/>
                <w:sz w:val="20"/>
                <w:szCs w:val="20"/>
              </w:rPr>
              <w:t>.</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759E4A" w14:textId="77777777" w:rsidR="00EF1D6C" w:rsidRPr="0044226B" w:rsidRDefault="00EF1D6C" w:rsidP="00EF1D6C">
            <w:pPr>
              <w:jc w:val="center"/>
              <w:rPr>
                <w:rFonts w:ascii="Sassoon Penpals" w:hAnsi="Sassoon Penpals"/>
                <w:color w:val="000000"/>
                <w:sz w:val="20"/>
                <w:szCs w:val="20"/>
              </w:rPr>
            </w:pPr>
            <w:r w:rsidRPr="0044226B">
              <w:rPr>
                <w:rFonts w:ascii="Sassoon Penpals" w:hAnsi="Sassoon Penpals"/>
                <w:color w:val="000000"/>
                <w:sz w:val="20"/>
                <w:szCs w:val="20"/>
              </w:rPr>
              <w:t>Trip to the post box to send Christmas cards home.</w:t>
            </w:r>
          </w:p>
          <w:p w14:paraId="794659B7" w14:textId="77777777" w:rsidR="00EF1D6C" w:rsidRPr="0044226B" w:rsidRDefault="00EF1D6C" w:rsidP="00EF1D6C">
            <w:pPr>
              <w:jc w:val="center"/>
              <w:rPr>
                <w:rFonts w:ascii="Sassoon Penpals" w:hAnsi="Sassoon Penpals"/>
                <w:color w:val="000000"/>
                <w:sz w:val="20"/>
                <w:szCs w:val="20"/>
              </w:rPr>
            </w:pPr>
          </w:p>
          <w:p w14:paraId="0F1A523B" w14:textId="1AECC3B5" w:rsidR="00EF1D6C" w:rsidRPr="0044226B" w:rsidRDefault="00EF1D6C" w:rsidP="00EF1D6C">
            <w:pPr>
              <w:jc w:val="center"/>
              <w:rPr>
                <w:rFonts w:ascii="Sassoon Penpals" w:hAnsi="Sassoon Penpals"/>
                <w:sz w:val="20"/>
                <w:szCs w:val="20"/>
              </w:rPr>
            </w:pPr>
            <w:r w:rsidRPr="0044226B">
              <w:rPr>
                <w:rFonts w:ascii="Sassoon Penpals" w:hAnsi="Sassoon Penpals"/>
                <w:color w:val="000000"/>
                <w:sz w:val="20"/>
                <w:szCs w:val="20"/>
              </w:rPr>
              <w:t>Forest school Christmas campfire experience.</w:t>
            </w:r>
          </w:p>
        </w:tc>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1CC4E8" w14:textId="77777777" w:rsidR="00EF1D6C" w:rsidRPr="0044226B" w:rsidRDefault="00EF1D6C" w:rsidP="00EF1D6C">
            <w:pPr>
              <w:jc w:val="center"/>
              <w:rPr>
                <w:rFonts w:ascii="Sassoon Penpals" w:hAnsi="Sassoon Penpals"/>
                <w:sz w:val="20"/>
                <w:szCs w:val="20"/>
              </w:rPr>
            </w:pPr>
            <w:r w:rsidRPr="0044226B">
              <w:rPr>
                <w:rFonts w:ascii="Sassoon Penpals" w:hAnsi="Sassoon Penpals"/>
                <w:sz w:val="20"/>
                <w:szCs w:val="20"/>
              </w:rPr>
              <w:t>Minibeast viewing in school.</w:t>
            </w:r>
          </w:p>
          <w:p w14:paraId="52BABD11" w14:textId="77777777" w:rsidR="00EF1D6C" w:rsidRPr="0044226B" w:rsidRDefault="00EF1D6C" w:rsidP="00EF1D6C">
            <w:pPr>
              <w:jc w:val="center"/>
              <w:rPr>
                <w:rFonts w:ascii="Sassoon Penpals" w:hAnsi="Sassoon Penpals"/>
                <w:sz w:val="20"/>
                <w:szCs w:val="20"/>
              </w:rPr>
            </w:pPr>
          </w:p>
          <w:p w14:paraId="60F40546" w14:textId="77777777" w:rsidR="00EF1D6C" w:rsidRPr="0044226B" w:rsidRDefault="00EF1D6C" w:rsidP="00EF1D6C">
            <w:pPr>
              <w:jc w:val="center"/>
              <w:rPr>
                <w:rFonts w:ascii="Sassoon Penpals" w:hAnsi="Sassoon Penpals"/>
                <w:sz w:val="20"/>
                <w:szCs w:val="20"/>
              </w:rPr>
            </w:pPr>
            <w:r w:rsidRPr="0044226B">
              <w:rPr>
                <w:rFonts w:ascii="Sassoon Penpals" w:hAnsi="Sassoon Penpals"/>
                <w:sz w:val="20"/>
                <w:szCs w:val="20"/>
              </w:rPr>
              <w:t>Chinese New Year celebration banquet.</w:t>
            </w:r>
          </w:p>
          <w:p w14:paraId="0C7B2EF1" w14:textId="77777777" w:rsidR="00EF1D6C" w:rsidRPr="0044226B" w:rsidRDefault="00EF1D6C" w:rsidP="00EF1D6C">
            <w:pPr>
              <w:jc w:val="center"/>
              <w:rPr>
                <w:rFonts w:ascii="Sassoon Penpals" w:hAnsi="Sassoon Penpals"/>
                <w:sz w:val="20"/>
                <w:szCs w:val="20"/>
              </w:rPr>
            </w:pPr>
          </w:p>
          <w:p w14:paraId="0448BF5D" w14:textId="6CC4853A" w:rsidR="00EF1D6C" w:rsidRPr="0044226B" w:rsidRDefault="00EF1D6C" w:rsidP="00EF1D6C">
            <w:pPr>
              <w:jc w:val="center"/>
              <w:rPr>
                <w:rFonts w:ascii="Sassoon Penpals" w:hAnsi="Sassoon Penpals"/>
                <w:sz w:val="20"/>
                <w:szCs w:val="20"/>
              </w:rPr>
            </w:pPr>
            <w:r w:rsidRPr="0044226B">
              <w:rPr>
                <w:rFonts w:ascii="Sassoon Penpals" w:hAnsi="Sassoon Penpals"/>
                <w:sz w:val="20"/>
                <w:szCs w:val="20"/>
              </w:rPr>
              <w:t xml:space="preserve">Shrove Tuesday – Cooking Pancakes </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71CF24" w14:textId="77777777" w:rsidR="00EF1D6C" w:rsidRPr="0044226B" w:rsidRDefault="00EF1D6C" w:rsidP="00EF1D6C">
            <w:pPr>
              <w:jc w:val="center"/>
              <w:rPr>
                <w:rFonts w:ascii="Sassoon Penpals" w:hAnsi="Sassoon Penpals"/>
                <w:sz w:val="20"/>
                <w:szCs w:val="20"/>
              </w:rPr>
            </w:pPr>
            <w:r w:rsidRPr="0044226B">
              <w:rPr>
                <w:rFonts w:ascii="Sassoon Penpals" w:hAnsi="Sassoon Penpals"/>
                <w:sz w:val="20"/>
                <w:szCs w:val="20"/>
              </w:rPr>
              <w:t>Egg-u-cation- Chicks</w:t>
            </w:r>
          </w:p>
          <w:p w14:paraId="4F24919C" w14:textId="77777777" w:rsidR="00EF1D6C" w:rsidRPr="0044226B" w:rsidRDefault="00EF1D6C" w:rsidP="00EF1D6C">
            <w:pPr>
              <w:jc w:val="center"/>
              <w:rPr>
                <w:rFonts w:ascii="Sassoon Penpals" w:hAnsi="Sassoon Penpals"/>
                <w:sz w:val="20"/>
                <w:szCs w:val="20"/>
              </w:rPr>
            </w:pPr>
          </w:p>
          <w:p w14:paraId="48F2FF56" w14:textId="77777777" w:rsidR="00EF1D6C" w:rsidRPr="0044226B" w:rsidRDefault="00EF1D6C" w:rsidP="00EF1D6C">
            <w:pPr>
              <w:jc w:val="center"/>
              <w:rPr>
                <w:rFonts w:ascii="Sassoon Penpals" w:hAnsi="Sassoon Penpals"/>
                <w:sz w:val="20"/>
                <w:szCs w:val="20"/>
              </w:rPr>
            </w:pPr>
            <w:r w:rsidRPr="0044226B">
              <w:rPr>
                <w:rFonts w:ascii="Sassoon Penpals" w:hAnsi="Sassoon Penpals"/>
                <w:sz w:val="20"/>
                <w:szCs w:val="20"/>
              </w:rPr>
              <w:t xml:space="preserve">Planting seeds and bulbs in </w:t>
            </w:r>
            <w:proofErr w:type="gramStart"/>
            <w:r w:rsidRPr="0044226B">
              <w:rPr>
                <w:rFonts w:ascii="Sassoon Penpals" w:hAnsi="Sassoon Penpals"/>
                <w:sz w:val="20"/>
                <w:szCs w:val="20"/>
              </w:rPr>
              <w:t>Nursery garden</w:t>
            </w:r>
            <w:proofErr w:type="gramEnd"/>
            <w:r w:rsidRPr="0044226B">
              <w:rPr>
                <w:rFonts w:ascii="Sassoon Penpals" w:hAnsi="Sassoon Penpals"/>
                <w:sz w:val="20"/>
                <w:szCs w:val="20"/>
              </w:rPr>
              <w:t>.</w:t>
            </w:r>
          </w:p>
          <w:p w14:paraId="2D3A7523" w14:textId="77777777" w:rsidR="00EF1D6C" w:rsidRPr="0044226B" w:rsidRDefault="00EF1D6C" w:rsidP="00EF1D6C">
            <w:pPr>
              <w:jc w:val="center"/>
              <w:rPr>
                <w:rFonts w:ascii="Sassoon Penpals" w:hAnsi="Sassoon Penpals"/>
                <w:sz w:val="20"/>
                <w:szCs w:val="20"/>
              </w:rPr>
            </w:pPr>
          </w:p>
          <w:p w14:paraId="71A4763E" w14:textId="36AC92F6" w:rsidR="00EF1D6C" w:rsidRPr="0044226B" w:rsidRDefault="00EF1D6C" w:rsidP="00EF1D6C">
            <w:pPr>
              <w:jc w:val="center"/>
              <w:rPr>
                <w:rFonts w:ascii="Sassoon Penpals" w:hAnsi="Sassoon Penpals"/>
                <w:sz w:val="20"/>
                <w:szCs w:val="20"/>
              </w:rPr>
            </w:pPr>
            <w:r w:rsidRPr="0044226B">
              <w:rPr>
                <w:rFonts w:ascii="Sassoon Penpals" w:hAnsi="Sassoon Penpals"/>
                <w:sz w:val="20"/>
                <w:szCs w:val="20"/>
              </w:rPr>
              <w:t>Easter bonnet parade</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EB9A4" w14:textId="77777777" w:rsidR="00EF1D6C" w:rsidRPr="0044226B" w:rsidRDefault="00EF1D6C" w:rsidP="00EF1D6C">
            <w:pPr>
              <w:jc w:val="center"/>
              <w:rPr>
                <w:rFonts w:ascii="Sassoon Penpals" w:hAnsi="Sassoon Penpals"/>
                <w:sz w:val="20"/>
                <w:szCs w:val="20"/>
              </w:rPr>
            </w:pPr>
            <w:r w:rsidRPr="0044226B">
              <w:rPr>
                <w:rFonts w:ascii="Sassoon Penpals" w:hAnsi="Sassoon Penpals"/>
                <w:sz w:val="20"/>
                <w:szCs w:val="20"/>
              </w:rPr>
              <w:t>Virtual school visits from real-life superheroes (nurse, doctor, postman)</w:t>
            </w:r>
          </w:p>
          <w:p w14:paraId="1F748CFD" w14:textId="77777777" w:rsidR="00EF1D6C" w:rsidRPr="0044226B" w:rsidRDefault="00EF1D6C" w:rsidP="00EF1D6C">
            <w:pPr>
              <w:jc w:val="center"/>
              <w:rPr>
                <w:rFonts w:ascii="Sassoon Penpals" w:hAnsi="Sassoon Penpals"/>
                <w:sz w:val="20"/>
                <w:szCs w:val="20"/>
              </w:rPr>
            </w:pPr>
          </w:p>
          <w:p w14:paraId="04F2FBCB" w14:textId="58CBBAF4" w:rsidR="00EF1D6C" w:rsidRPr="0044226B" w:rsidRDefault="00EF1D6C" w:rsidP="00EF1D6C">
            <w:pPr>
              <w:jc w:val="center"/>
              <w:rPr>
                <w:rFonts w:ascii="Sassoon Penpals" w:hAnsi="Sassoon Penpals"/>
                <w:sz w:val="20"/>
                <w:szCs w:val="20"/>
              </w:rPr>
            </w:pPr>
            <w:r w:rsidRPr="0044226B">
              <w:rPr>
                <w:rFonts w:ascii="Sassoon Penpals" w:hAnsi="Sassoon Penpals"/>
                <w:sz w:val="20"/>
                <w:szCs w:val="20"/>
              </w:rPr>
              <w:t>Create a doctor’s surgery in class.</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155985" w14:textId="77777777" w:rsidR="00EF1D6C" w:rsidRPr="0044226B" w:rsidRDefault="00EF1D6C" w:rsidP="00EF1D6C">
            <w:pPr>
              <w:jc w:val="center"/>
              <w:rPr>
                <w:rFonts w:ascii="Sassoon Penpals" w:hAnsi="Sassoon Penpals"/>
                <w:sz w:val="20"/>
                <w:szCs w:val="20"/>
              </w:rPr>
            </w:pPr>
            <w:r w:rsidRPr="0044226B">
              <w:rPr>
                <w:rFonts w:ascii="Sassoon Penpals" w:hAnsi="Sassoon Penpals"/>
                <w:sz w:val="20"/>
                <w:szCs w:val="20"/>
              </w:rPr>
              <w:t>Trip to Crosby beach to explore natural and found items.</w:t>
            </w:r>
          </w:p>
          <w:p w14:paraId="511826D2" w14:textId="77777777" w:rsidR="00EF1D6C" w:rsidRPr="0044226B" w:rsidRDefault="00EF1D6C" w:rsidP="00EF1D6C">
            <w:pPr>
              <w:jc w:val="center"/>
              <w:rPr>
                <w:rFonts w:ascii="Sassoon Penpals" w:hAnsi="Sassoon Penpals"/>
                <w:sz w:val="20"/>
                <w:szCs w:val="20"/>
              </w:rPr>
            </w:pPr>
          </w:p>
          <w:p w14:paraId="26962886" w14:textId="77777777" w:rsidR="00EF1D6C" w:rsidRPr="0044226B" w:rsidRDefault="00EF1D6C" w:rsidP="00EF1D6C">
            <w:pPr>
              <w:jc w:val="center"/>
              <w:rPr>
                <w:rFonts w:ascii="Sassoon Penpals" w:hAnsi="Sassoon Penpals"/>
                <w:sz w:val="20"/>
                <w:szCs w:val="20"/>
              </w:rPr>
            </w:pPr>
            <w:r w:rsidRPr="0044226B">
              <w:rPr>
                <w:rFonts w:ascii="Sassoon Penpals" w:hAnsi="Sassoon Penpals"/>
                <w:sz w:val="20"/>
                <w:szCs w:val="20"/>
              </w:rPr>
              <w:t>Caterpillar observation garden.</w:t>
            </w:r>
          </w:p>
          <w:p w14:paraId="699D552C" w14:textId="77777777" w:rsidR="00EF1D6C" w:rsidRPr="0044226B" w:rsidRDefault="00EF1D6C" w:rsidP="00EF1D6C">
            <w:pPr>
              <w:jc w:val="center"/>
              <w:rPr>
                <w:rFonts w:ascii="Sassoon Penpals" w:hAnsi="Sassoon Penpals"/>
                <w:sz w:val="20"/>
                <w:szCs w:val="20"/>
              </w:rPr>
            </w:pPr>
          </w:p>
          <w:p w14:paraId="5FEC3ECE" w14:textId="53D9778A" w:rsidR="00EF1D6C" w:rsidRPr="0044226B" w:rsidRDefault="00EF1D6C" w:rsidP="00EF1D6C">
            <w:pPr>
              <w:jc w:val="center"/>
              <w:rPr>
                <w:rFonts w:ascii="Sassoon Penpals" w:hAnsi="Sassoon Penpals"/>
                <w:sz w:val="20"/>
                <w:szCs w:val="20"/>
              </w:rPr>
            </w:pPr>
            <w:r w:rsidRPr="0044226B">
              <w:rPr>
                <w:rFonts w:ascii="Sassoon Penpals" w:hAnsi="Sassoon Penpals"/>
                <w:sz w:val="20"/>
                <w:szCs w:val="20"/>
              </w:rPr>
              <w:t>End of year seaside celebration.</w:t>
            </w:r>
          </w:p>
        </w:tc>
      </w:tr>
      <w:tr w:rsidR="00587131" w:rsidRPr="0044226B" w14:paraId="0FF017B2" w14:textId="77777777" w:rsidTr="696D4C37">
        <w:trPr>
          <w:trHeight w:val="349"/>
        </w:trPr>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DFF"/>
          </w:tcPr>
          <w:p w14:paraId="7430BDCB" w14:textId="77777777" w:rsidR="00587131" w:rsidRPr="0044226B" w:rsidRDefault="00587131" w:rsidP="004D53AD">
            <w:pPr>
              <w:rPr>
                <w:rFonts w:ascii="Sassoon Penpals" w:hAnsi="Sassoon Penpals"/>
                <w:b/>
                <w:sz w:val="20"/>
                <w:szCs w:val="20"/>
              </w:rPr>
            </w:pPr>
            <w:r w:rsidRPr="0044226B">
              <w:rPr>
                <w:rFonts w:ascii="Sassoon Penpals" w:hAnsi="Sassoon Penpals"/>
                <w:b/>
                <w:sz w:val="20"/>
                <w:szCs w:val="20"/>
              </w:rPr>
              <w:t>Christian Value</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EDFE06" w14:textId="30C154D4" w:rsidR="00587131" w:rsidRPr="0044226B" w:rsidRDefault="00D67162" w:rsidP="004D53AD">
            <w:pPr>
              <w:jc w:val="center"/>
              <w:rPr>
                <w:rFonts w:ascii="Sassoon Penpals" w:hAnsi="Sassoon Penpals"/>
                <w:sz w:val="20"/>
                <w:szCs w:val="20"/>
              </w:rPr>
            </w:pPr>
            <w:r w:rsidRPr="0044226B">
              <w:rPr>
                <w:rFonts w:ascii="Sassoon Penpals" w:hAnsi="Sassoon Penpals"/>
                <w:sz w:val="20"/>
                <w:szCs w:val="20"/>
              </w:rPr>
              <w:t xml:space="preserve">Generosity </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36E79A" w14:textId="1C31ACCE" w:rsidR="00587131" w:rsidRPr="0044226B" w:rsidRDefault="00A76D5A" w:rsidP="004D53AD">
            <w:pPr>
              <w:jc w:val="center"/>
              <w:rPr>
                <w:rFonts w:ascii="Sassoon Penpals" w:hAnsi="Sassoon Penpals"/>
                <w:sz w:val="20"/>
                <w:szCs w:val="20"/>
              </w:rPr>
            </w:pPr>
            <w:r w:rsidRPr="0044226B">
              <w:rPr>
                <w:rFonts w:ascii="Sassoon Penpals" w:hAnsi="Sassoon Penpals"/>
                <w:sz w:val="20"/>
                <w:szCs w:val="20"/>
              </w:rPr>
              <w:t>Compassion</w:t>
            </w:r>
          </w:p>
        </w:tc>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5FB3FE" w14:textId="3045E06C" w:rsidR="00587131" w:rsidRPr="0044226B" w:rsidRDefault="00A76D5A" w:rsidP="004D53AD">
            <w:pPr>
              <w:jc w:val="center"/>
              <w:rPr>
                <w:rFonts w:ascii="Sassoon Penpals" w:hAnsi="Sassoon Penpals"/>
                <w:sz w:val="20"/>
                <w:szCs w:val="20"/>
              </w:rPr>
            </w:pPr>
            <w:r w:rsidRPr="0044226B">
              <w:rPr>
                <w:rFonts w:ascii="Sassoon Penpals" w:hAnsi="Sassoon Penpals"/>
                <w:sz w:val="20"/>
                <w:szCs w:val="20"/>
              </w:rPr>
              <w:t>Courage</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90831" w14:textId="3CF6660B" w:rsidR="00587131" w:rsidRPr="0044226B" w:rsidRDefault="00A76D5A" w:rsidP="004D53AD">
            <w:pPr>
              <w:jc w:val="center"/>
              <w:rPr>
                <w:rFonts w:ascii="Sassoon Penpals" w:hAnsi="Sassoon Penpals"/>
                <w:sz w:val="20"/>
                <w:szCs w:val="20"/>
              </w:rPr>
            </w:pPr>
            <w:r w:rsidRPr="0044226B">
              <w:rPr>
                <w:rFonts w:ascii="Sassoon Penpals" w:hAnsi="Sassoon Penpals"/>
                <w:sz w:val="20"/>
                <w:szCs w:val="20"/>
              </w:rPr>
              <w:t>Forgiveness</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0C0F5F" w14:textId="2D882909" w:rsidR="00587131" w:rsidRPr="0044226B" w:rsidRDefault="00A76D5A" w:rsidP="004D53AD">
            <w:pPr>
              <w:jc w:val="center"/>
              <w:rPr>
                <w:rFonts w:ascii="Sassoon Penpals" w:hAnsi="Sassoon Penpals"/>
                <w:sz w:val="20"/>
                <w:szCs w:val="20"/>
              </w:rPr>
            </w:pPr>
            <w:r w:rsidRPr="0044226B">
              <w:rPr>
                <w:rFonts w:ascii="Sassoon Penpals" w:hAnsi="Sassoon Penpals"/>
                <w:sz w:val="20"/>
                <w:szCs w:val="20"/>
              </w:rPr>
              <w:t>Friendship</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B6ABF8" w14:textId="62B5E358" w:rsidR="00587131" w:rsidRPr="0044226B" w:rsidRDefault="00A76D5A" w:rsidP="004D53AD">
            <w:pPr>
              <w:jc w:val="center"/>
              <w:rPr>
                <w:rFonts w:ascii="Sassoon Penpals" w:hAnsi="Sassoon Penpals"/>
                <w:sz w:val="20"/>
                <w:szCs w:val="20"/>
              </w:rPr>
            </w:pPr>
            <w:r w:rsidRPr="0044226B">
              <w:rPr>
                <w:rFonts w:ascii="Sassoon Penpals" w:hAnsi="Sassoon Penpals"/>
                <w:sz w:val="20"/>
                <w:szCs w:val="20"/>
              </w:rPr>
              <w:t>Respect</w:t>
            </w:r>
          </w:p>
        </w:tc>
      </w:tr>
      <w:tr w:rsidR="00F52EC0" w:rsidRPr="0044226B" w14:paraId="1C90CB79" w14:textId="77777777" w:rsidTr="696D4C37">
        <w:trPr>
          <w:trHeight w:val="694"/>
        </w:trPr>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DFF"/>
          </w:tcPr>
          <w:p w14:paraId="08C9CFE6" w14:textId="77777777" w:rsidR="00F52EC0" w:rsidRPr="0044226B" w:rsidRDefault="00F52EC0" w:rsidP="004D53AD">
            <w:pPr>
              <w:rPr>
                <w:rFonts w:ascii="Sassoon Penpals" w:hAnsi="Sassoon Penpals"/>
                <w:b/>
                <w:sz w:val="20"/>
                <w:szCs w:val="20"/>
              </w:rPr>
            </w:pPr>
            <w:r w:rsidRPr="0044226B">
              <w:rPr>
                <w:rFonts w:ascii="Sassoon Penpals" w:hAnsi="Sassoon Penpals"/>
                <w:b/>
                <w:sz w:val="20"/>
                <w:szCs w:val="20"/>
              </w:rPr>
              <w:t>Rights Respecting Schools links</w:t>
            </w:r>
          </w:p>
        </w:tc>
        <w:tc>
          <w:tcPr>
            <w:tcW w:w="1239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3961ED" w14:textId="77777777" w:rsidR="00F52EC0" w:rsidRPr="0044226B" w:rsidRDefault="00F52EC0" w:rsidP="003D6E62">
            <w:pPr>
              <w:jc w:val="center"/>
              <w:rPr>
                <w:rFonts w:ascii="Sassoon Penpals" w:hAnsi="Sassoon Penpals"/>
                <w:sz w:val="20"/>
                <w:szCs w:val="20"/>
              </w:rPr>
            </w:pPr>
            <w:r w:rsidRPr="0044226B">
              <w:rPr>
                <w:rFonts w:ascii="Sassoon Penpals" w:hAnsi="Sassoon Penpals"/>
                <w:sz w:val="20"/>
                <w:szCs w:val="20"/>
              </w:rPr>
              <w:t xml:space="preserve">Class Charter </w:t>
            </w:r>
          </w:p>
          <w:p w14:paraId="516EA3DA" w14:textId="77777777" w:rsidR="00F52EC0" w:rsidRPr="0044226B" w:rsidRDefault="00F52EC0" w:rsidP="00F52EC0">
            <w:pPr>
              <w:jc w:val="center"/>
              <w:rPr>
                <w:rFonts w:ascii="Sassoon Penpals" w:hAnsi="Sassoon Penpals"/>
                <w:sz w:val="20"/>
                <w:szCs w:val="20"/>
              </w:rPr>
            </w:pPr>
            <w:r w:rsidRPr="0044226B">
              <w:rPr>
                <w:rFonts w:ascii="Sassoon Penpals" w:hAnsi="Sassoon Penpals"/>
                <w:sz w:val="20"/>
                <w:szCs w:val="20"/>
              </w:rPr>
              <w:t>Rights of the Child</w:t>
            </w:r>
          </w:p>
        </w:tc>
      </w:tr>
      <w:tr w:rsidR="008F4E2E" w:rsidRPr="0044226B" w14:paraId="6ECF9435" w14:textId="77777777" w:rsidTr="696D4C37">
        <w:trPr>
          <w:trHeight w:val="969"/>
        </w:trPr>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DFF"/>
          </w:tcPr>
          <w:p w14:paraId="7343B59E" w14:textId="536141B1" w:rsidR="008F4E2E" w:rsidRPr="0044226B" w:rsidRDefault="008F4E2E" w:rsidP="004D53AD">
            <w:pPr>
              <w:rPr>
                <w:rFonts w:ascii="Sassoon Penpals" w:hAnsi="Sassoon Penpals"/>
                <w:b/>
                <w:sz w:val="20"/>
                <w:szCs w:val="20"/>
              </w:rPr>
            </w:pPr>
            <w:r w:rsidRPr="0044226B">
              <w:rPr>
                <w:rFonts w:ascii="Sassoon Penpals" w:hAnsi="Sassoon Penpals"/>
                <w:b/>
                <w:sz w:val="20"/>
                <w:szCs w:val="20"/>
              </w:rPr>
              <w:t xml:space="preserve">Characteristics of Effective Learning </w:t>
            </w:r>
          </w:p>
        </w:tc>
        <w:tc>
          <w:tcPr>
            <w:tcW w:w="1239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426182" w14:textId="77777777" w:rsidR="008F4E2E" w:rsidRPr="0044226B" w:rsidRDefault="008F4E2E" w:rsidP="008F4E2E">
            <w:pPr>
              <w:rPr>
                <w:rFonts w:ascii="Sassoon Penpals" w:hAnsi="Sassoon Penpals"/>
                <w:sz w:val="20"/>
                <w:szCs w:val="20"/>
              </w:rPr>
            </w:pPr>
            <w:r w:rsidRPr="0044226B">
              <w:rPr>
                <w:rFonts w:ascii="Sassoon Penpals" w:hAnsi="Sassoon Penpals"/>
                <w:b/>
                <w:bCs/>
                <w:sz w:val="20"/>
                <w:szCs w:val="20"/>
              </w:rPr>
              <w:t>Playing and exploring</w:t>
            </w:r>
            <w:r w:rsidRPr="0044226B">
              <w:rPr>
                <w:rFonts w:ascii="Sassoon Penpals" w:hAnsi="Sassoon Penpals"/>
                <w:sz w:val="20"/>
                <w:szCs w:val="20"/>
              </w:rPr>
              <w:t xml:space="preserve">:  Children investigate and experience things </w:t>
            </w:r>
            <w:r w:rsidR="004256BB" w:rsidRPr="0044226B">
              <w:rPr>
                <w:rFonts w:ascii="Sassoon Penpals" w:hAnsi="Sassoon Penpals"/>
                <w:sz w:val="20"/>
                <w:szCs w:val="20"/>
              </w:rPr>
              <w:t xml:space="preserve">and ‘have a go’.  Children who actively participate in their own play develop a larger store of information and experiences to draw on which positively supports their learning </w:t>
            </w:r>
          </w:p>
          <w:p w14:paraId="47B4CE54" w14:textId="77777777" w:rsidR="004256BB" w:rsidRPr="0044226B" w:rsidRDefault="004256BB" w:rsidP="008F4E2E">
            <w:pPr>
              <w:rPr>
                <w:rFonts w:ascii="Sassoon Penpals" w:hAnsi="Sassoon Penpals"/>
                <w:sz w:val="20"/>
                <w:szCs w:val="20"/>
              </w:rPr>
            </w:pPr>
            <w:r w:rsidRPr="0044226B">
              <w:rPr>
                <w:rFonts w:ascii="Sassoon Penpals" w:hAnsi="Sassoon Penpals"/>
                <w:b/>
                <w:bCs/>
                <w:sz w:val="20"/>
                <w:szCs w:val="20"/>
              </w:rPr>
              <w:t>Active learning</w:t>
            </w:r>
            <w:r w:rsidRPr="0044226B">
              <w:rPr>
                <w:rFonts w:ascii="Sassoon Penpals" w:hAnsi="Sassoon Penpals"/>
                <w:sz w:val="20"/>
                <w:szCs w:val="20"/>
              </w:rPr>
              <w:t>:  Children concentrate and keep on trying if they encounter difficulties.  They are proud of their achievements.  For children to develop into self-regulating, lifelong learners they are required to take ownership, accept challenges and learn persistence</w:t>
            </w:r>
          </w:p>
          <w:p w14:paraId="079B6071" w14:textId="28DFA13D" w:rsidR="004256BB" w:rsidRPr="0044226B" w:rsidRDefault="004256BB" w:rsidP="008F4E2E">
            <w:pPr>
              <w:rPr>
                <w:rFonts w:ascii="Sassoon Penpals" w:hAnsi="Sassoon Penpals"/>
                <w:sz w:val="20"/>
                <w:szCs w:val="20"/>
              </w:rPr>
            </w:pPr>
            <w:r w:rsidRPr="0044226B">
              <w:rPr>
                <w:rFonts w:ascii="Sassoon Penpals" w:hAnsi="Sassoon Penpals"/>
                <w:b/>
                <w:bCs/>
                <w:sz w:val="20"/>
                <w:szCs w:val="20"/>
              </w:rPr>
              <w:t>Creating and thinking critically</w:t>
            </w:r>
            <w:r w:rsidRPr="0044226B">
              <w:rPr>
                <w:rFonts w:ascii="Sassoon Penpals" w:hAnsi="Sassoon Penpals"/>
                <w:sz w:val="20"/>
                <w:szCs w:val="20"/>
              </w:rPr>
              <w:t xml:space="preserve">:  Children develop their own ideas and make links between these ideas.  They think flexibly and rationally, drawing on previous </w:t>
            </w:r>
            <w:r w:rsidR="00E8608E" w:rsidRPr="0044226B">
              <w:rPr>
                <w:rFonts w:ascii="Sassoon Penpals" w:hAnsi="Sassoon Penpals"/>
                <w:sz w:val="20"/>
                <w:szCs w:val="20"/>
              </w:rPr>
              <w:t xml:space="preserve">experiences which help them to solve problems and reach conclusions. </w:t>
            </w:r>
          </w:p>
        </w:tc>
      </w:tr>
      <w:tr w:rsidR="00E8608E" w:rsidRPr="0044226B" w14:paraId="764E451F" w14:textId="77777777" w:rsidTr="696D4C37">
        <w:trPr>
          <w:trHeight w:val="969"/>
        </w:trPr>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DFF"/>
          </w:tcPr>
          <w:p w14:paraId="1E336375" w14:textId="24A70E56" w:rsidR="00E8608E" w:rsidRPr="0044226B" w:rsidRDefault="00E8608E" w:rsidP="004D53AD">
            <w:pPr>
              <w:rPr>
                <w:rFonts w:ascii="Sassoon Penpals" w:hAnsi="Sassoon Penpals"/>
                <w:b/>
                <w:sz w:val="20"/>
                <w:szCs w:val="20"/>
              </w:rPr>
            </w:pPr>
            <w:r w:rsidRPr="0044226B">
              <w:rPr>
                <w:rFonts w:ascii="Sassoon Penpals" w:hAnsi="Sassoon Penpals"/>
                <w:b/>
                <w:sz w:val="20"/>
                <w:szCs w:val="20"/>
              </w:rPr>
              <w:lastRenderedPageBreak/>
              <w:t xml:space="preserve">Overarching principles </w:t>
            </w:r>
          </w:p>
        </w:tc>
        <w:tc>
          <w:tcPr>
            <w:tcW w:w="1239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0D6BCE" w14:textId="77777777" w:rsidR="00E8608E" w:rsidRPr="0044226B" w:rsidRDefault="00E8608E" w:rsidP="008F4E2E">
            <w:pPr>
              <w:rPr>
                <w:rFonts w:ascii="Sassoon Penpals" w:hAnsi="Sassoon Penpals"/>
                <w:sz w:val="20"/>
                <w:szCs w:val="20"/>
              </w:rPr>
            </w:pPr>
            <w:r w:rsidRPr="0044226B">
              <w:rPr>
                <w:rFonts w:ascii="Sassoon Penpals" w:hAnsi="Sassoon Penpals"/>
                <w:b/>
                <w:bCs/>
                <w:sz w:val="20"/>
                <w:szCs w:val="20"/>
              </w:rPr>
              <w:t xml:space="preserve">Unique Child:  </w:t>
            </w:r>
            <w:r w:rsidRPr="0044226B">
              <w:rPr>
                <w:rFonts w:ascii="Sassoon Penpals" w:hAnsi="Sassoon Penpals"/>
                <w:sz w:val="20"/>
                <w:szCs w:val="20"/>
              </w:rPr>
              <w:t xml:space="preserve">Every child is unique and has the potential to be resilient, capable, confident and self-assured. </w:t>
            </w:r>
          </w:p>
          <w:p w14:paraId="597D6EC8" w14:textId="77777777" w:rsidR="00E8608E" w:rsidRPr="0044226B" w:rsidRDefault="00E8608E" w:rsidP="008F4E2E">
            <w:pPr>
              <w:rPr>
                <w:rFonts w:ascii="Sassoon Penpals" w:hAnsi="Sassoon Penpals"/>
                <w:sz w:val="20"/>
                <w:szCs w:val="20"/>
              </w:rPr>
            </w:pPr>
            <w:r w:rsidRPr="0044226B">
              <w:rPr>
                <w:rFonts w:ascii="Sassoon Penpals" w:hAnsi="Sassoon Penpals"/>
                <w:b/>
                <w:bCs/>
                <w:sz w:val="20"/>
                <w:szCs w:val="20"/>
              </w:rPr>
              <w:t>Positive Relationships</w:t>
            </w:r>
            <w:r w:rsidRPr="0044226B">
              <w:rPr>
                <w:rFonts w:ascii="Sassoon Penpals" w:hAnsi="Sassoon Penpals"/>
                <w:sz w:val="20"/>
                <w:szCs w:val="20"/>
              </w:rPr>
              <w:t>:  Children flourish with warm, strong and positive partnerships between all staff and families.  This promotes independence across the EYFS curriculum and both school and families are united and can work together.</w:t>
            </w:r>
          </w:p>
          <w:p w14:paraId="39F0B5DD" w14:textId="77777777" w:rsidR="00E8608E" w:rsidRPr="0044226B" w:rsidRDefault="00E8608E" w:rsidP="008F4E2E">
            <w:pPr>
              <w:rPr>
                <w:rFonts w:ascii="Sassoon Penpals" w:hAnsi="Sassoon Penpals"/>
                <w:sz w:val="20"/>
                <w:szCs w:val="20"/>
              </w:rPr>
            </w:pPr>
            <w:r w:rsidRPr="0044226B">
              <w:rPr>
                <w:rFonts w:ascii="Sassoon Penpals" w:hAnsi="Sassoon Penpals"/>
                <w:b/>
                <w:bCs/>
                <w:sz w:val="20"/>
                <w:szCs w:val="20"/>
              </w:rPr>
              <w:t>Enabling Environments</w:t>
            </w:r>
            <w:r w:rsidRPr="0044226B">
              <w:rPr>
                <w:rFonts w:ascii="Sassoon Penpals" w:hAnsi="Sassoon Penpals"/>
                <w:sz w:val="20"/>
                <w:szCs w:val="20"/>
              </w:rPr>
              <w:t xml:space="preserve">:  Children learn and develop well in safe and secure environments where routines are established and where adults respond to their individual needs and passions and help them to build on learning over time.  </w:t>
            </w:r>
          </w:p>
          <w:p w14:paraId="347B3934" w14:textId="7CABFCDF" w:rsidR="00E8608E" w:rsidRPr="0044226B" w:rsidRDefault="00E8608E" w:rsidP="008F4E2E">
            <w:pPr>
              <w:rPr>
                <w:rFonts w:ascii="Sassoon Penpals" w:hAnsi="Sassoon Penpals"/>
                <w:sz w:val="20"/>
                <w:szCs w:val="20"/>
              </w:rPr>
            </w:pPr>
            <w:r w:rsidRPr="0044226B">
              <w:rPr>
                <w:rFonts w:ascii="Sassoon Penpals" w:hAnsi="Sassoon Penpals"/>
                <w:b/>
                <w:bCs/>
                <w:sz w:val="20"/>
                <w:szCs w:val="20"/>
              </w:rPr>
              <w:t>Learning and Development:</w:t>
            </w:r>
            <w:r w:rsidRPr="0044226B">
              <w:rPr>
                <w:rFonts w:ascii="Sassoon Penpals" w:hAnsi="Sassoon Penpals"/>
                <w:sz w:val="20"/>
                <w:szCs w:val="20"/>
              </w:rPr>
              <w:t xml:space="preserve">  Children develop and learn </w:t>
            </w:r>
            <w:r w:rsidR="00A767E0" w:rsidRPr="0044226B">
              <w:rPr>
                <w:rFonts w:ascii="Sassoon Penpals" w:hAnsi="Sassoon Penpals"/>
                <w:sz w:val="20"/>
                <w:szCs w:val="20"/>
              </w:rPr>
              <w:t xml:space="preserve">at different rates.  We must be aware of all children and support those who need greater support than others </w:t>
            </w:r>
          </w:p>
        </w:tc>
      </w:tr>
      <w:tr w:rsidR="00A767E0" w:rsidRPr="0044226B" w14:paraId="16183669" w14:textId="77777777" w:rsidTr="696D4C37">
        <w:trPr>
          <w:trHeight w:val="681"/>
        </w:trPr>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hemeFill="accent3" w:themeFillTint="66"/>
          </w:tcPr>
          <w:p w14:paraId="58188F92" w14:textId="77777777" w:rsidR="00A767E0" w:rsidRPr="0044226B" w:rsidRDefault="00A767E0" w:rsidP="0052148C">
            <w:pPr>
              <w:rPr>
                <w:rFonts w:ascii="Sassoon Penpals" w:hAnsi="Sassoon Penpals"/>
                <w:b/>
                <w:sz w:val="20"/>
                <w:szCs w:val="20"/>
              </w:rPr>
            </w:pPr>
            <w:r w:rsidRPr="0044226B">
              <w:rPr>
                <w:rFonts w:ascii="Sassoon Penpals" w:hAnsi="Sassoon Penpals"/>
                <w:b/>
                <w:sz w:val="20"/>
                <w:szCs w:val="20"/>
              </w:rPr>
              <w:t xml:space="preserve">Communication and Language </w:t>
            </w:r>
          </w:p>
          <w:p w14:paraId="1BED264B" w14:textId="77777777" w:rsidR="00A767E0" w:rsidRPr="0044226B" w:rsidRDefault="00A767E0" w:rsidP="0052148C">
            <w:pPr>
              <w:rPr>
                <w:rFonts w:ascii="Sassoon Penpals" w:hAnsi="Sassoon Penpals"/>
                <w:b/>
                <w:sz w:val="20"/>
                <w:szCs w:val="20"/>
              </w:rPr>
            </w:pPr>
          </w:p>
          <w:p w14:paraId="17BEFB02" w14:textId="77777777" w:rsidR="00A767E0" w:rsidRDefault="00A767E0" w:rsidP="004F5371">
            <w:pPr>
              <w:jc w:val="center"/>
              <w:rPr>
                <w:rFonts w:ascii="Sassoon Penpals" w:hAnsi="Sassoon Penpals"/>
                <w:bCs/>
                <w:sz w:val="20"/>
                <w:szCs w:val="20"/>
              </w:rPr>
            </w:pPr>
            <w:r w:rsidRPr="0044226B">
              <w:rPr>
                <w:rFonts w:ascii="Sassoon Penpals" w:hAnsi="Sassoon Penpals"/>
                <w:bCs/>
                <w:sz w:val="20"/>
                <w:szCs w:val="20"/>
              </w:rPr>
              <w:t>A focus across EYFS.  Communication and Language is developed throughout the year through high quality</w:t>
            </w:r>
            <w:r w:rsidR="004F5371" w:rsidRPr="0044226B">
              <w:rPr>
                <w:rFonts w:ascii="Sassoon Penpals" w:hAnsi="Sassoon Penpals"/>
                <w:bCs/>
                <w:sz w:val="20"/>
                <w:szCs w:val="20"/>
              </w:rPr>
              <w:t xml:space="preserve"> back and forth</w:t>
            </w:r>
            <w:r w:rsidRPr="0044226B">
              <w:rPr>
                <w:rFonts w:ascii="Sassoon Penpals" w:hAnsi="Sassoon Penpals"/>
                <w:bCs/>
                <w:sz w:val="20"/>
                <w:szCs w:val="20"/>
              </w:rPr>
              <w:t xml:space="preserve"> interactions, </w:t>
            </w:r>
            <w:r w:rsidR="004F5371" w:rsidRPr="0044226B">
              <w:rPr>
                <w:rFonts w:ascii="Sassoon Penpals" w:hAnsi="Sassoon Penpals"/>
                <w:bCs/>
                <w:sz w:val="20"/>
                <w:szCs w:val="20"/>
              </w:rPr>
              <w:t>daily group discussions, whole class sharing, stories, nursery rhymes and poems, singing, speech and language interventions (</w:t>
            </w:r>
            <w:proofErr w:type="spellStart"/>
            <w:r w:rsidR="004F5371" w:rsidRPr="0044226B">
              <w:rPr>
                <w:rFonts w:ascii="Sassoon Penpals" w:hAnsi="Sassoon Penpals"/>
                <w:bCs/>
                <w:sz w:val="20"/>
                <w:szCs w:val="20"/>
              </w:rPr>
              <w:t>Wellcomm</w:t>
            </w:r>
            <w:proofErr w:type="spellEnd"/>
            <w:r w:rsidR="004F5371" w:rsidRPr="0044226B">
              <w:rPr>
                <w:rFonts w:ascii="Sassoon Penpals" w:hAnsi="Sassoon Penpals"/>
                <w:bCs/>
                <w:sz w:val="20"/>
                <w:szCs w:val="20"/>
              </w:rPr>
              <w:t>), Pie Corbett T4W actions, Tales Toolkit strategies, In Harmony sessions and EYFS performances</w:t>
            </w:r>
            <w:r w:rsidR="00E522C5">
              <w:rPr>
                <w:rFonts w:ascii="Sassoon Penpals" w:hAnsi="Sassoon Penpals"/>
                <w:bCs/>
                <w:sz w:val="20"/>
                <w:szCs w:val="20"/>
              </w:rPr>
              <w:t>.</w:t>
            </w:r>
          </w:p>
          <w:p w14:paraId="48293761" w14:textId="77777777" w:rsidR="00E522C5" w:rsidRDefault="00E522C5" w:rsidP="004F5371">
            <w:pPr>
              <w:jc w:val="center"/>
              <w:rPr>
                <w:rFonts w:ascii="Sassoon Penpals" w:hAnsi="Sassoon Penpals"/>
                <w:bCs/>
                <w:sz w:val="20"/>
                <w:szCs w:val="20"/>
              </w:rPr>
            </w:pPr>
          </w:p>
          <w:p w14:paraId="61C39542" w14:textId="77777777" w:rsidR="00E522C5" w:rsidRDefault="00E522C5" w:rsidP="004F5371">
            <w:pPr>
              <w:jc w:val="center"/>
              <w:rPr>
                <w:rFonts w:ascii="Sassoon Penpals" w:hAnsi="Sassoon Penpals"/>
                <w:b/>
                <w:sz w:val="20"/>
                <w:szCs w:val="20"/>
              </w:rPr>
            </w:pPr>
            <w:r w:rsidRPr="00E522C5">
              <w:rPr>
                <w:rFonts w:ascii="Sassoon Penpals" w:hAnsi="Sassoon Penpals"/>
                <w:b/>
                <w:sz w:val="20"/>
                <w:szCs w:val="20"/>
              </w:rPr>
              <w:t>2-3 intakes are September, January and April- children from each intake will begin building on skills from the first strand.</w:t>
            </w:r>
          </w:p>
          <w:p w14:paraId="19DD570C" w14:textId="255C5207" w:rsidR="00E522C5" w:rsidRPr="00E522C5" w:rsidRDefault="00E522C5" w:rsidP="004F5371">
            <w:pPr>
              <w:jc w:val="center"/>
              <w:rPr>
                <w:rFonts w:ascii="Sassoon Penpals" w:hAnsi="Sassoon Penpals"/>
                <w:b/>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B8015" w14:textId="4DD45C72" w:rsidR="00A767E0" w:rsidRDefault="0007390C" w:rsidP="0007390C">
            <w:pPr>
              <w:jc w:val="center"/>
              <w:rPr>
                <w:rFonts w:ascii="Sassoon Penpals" w:hAnsi="Sassoon Penpals"/>
                <w:b/>
                <w:bCs/>
                <w:sz w:val="20"/>
                <w:szCs w:val="20"/>
              </w:rPr>
            </w:pPr>
            <w:r w:rsidRPr="0044226B">
              <w:rPr>
                <w:rFonts w:ascii="Sassoon Penpals" w:hAnsi="Sassoon Penpals"/>
                <w:b/>
                <w:bCs/>
                <w:sz w:val="20"/>
                <w:szCs w:val="20"/>
              </w:rPr>
              <w:t>DAILY STORY TIME</w:t>
            </w:r>
          </w:p>
          <w:p w14:paraId="66EB690A" w14:textId="7029867D" w:rsidR="00877BC0" w:rsidRDefault="00877BC0" w:rsidP="0007390C">
            <w:pPr>
              <w:jc w:val="center"/>
              <w:rPr>
                <w:rFonts w:ascii="Sassoon Penpals" w:hAnsi="Sassoon Penpals"/>
                <w:b/>
                <w:bCs/>
                <w:sz w:val="20"/>
                <w:szCs w:val="20"/>
              </w:rPr>
            </w:pPr>
          </w:p>
          <w:p w14:paraId="04194BCC" w14:textId="65C7DC1A" w:rsidR="00877BC0" w:rsidRPr="0044226B" w:rsidRDefault="00877BC0" w:rsidP="0007390C">
            <w:pPr>
              <w:jc w:val="center"/>
              <w:rPr>
                <w:rFonts w:ascii="Sassoon Penpals" w:hAnsi="Sassoon Penpals"/>
                <w:b/>
                <w:bCs/>
                <w:sz w:val="20"/>
                <w:szCs w:val="20"/>
              </w:rPr>
            </w:pPr>
            <w:r>
              <w:rPr>
                <w:rFonts w:ascii="Sassoon Penpals" w:hAnsi="Sassoon Penpals"/>
                <w:b/>
                <w:bCs/>
                <w:sz w:val="20"/>
                <w:szCs w:val="20"/>
              </w:rPr>
              <w:t>PAINT A PERSON</w:t>
            </w:r>
          </w:p>
          <w:p w14:paraId="18A98290" w14:textId="77777777" w:rsidR="0007390C" w:rsidRPr="0044226B" w:rsidRDefault="0007390C" w:rsidP="0007390C">
            <w:pPr>
              <w:jc w:val="center"/>
              <w:rPr>
                <w:rFonts w:ascii="Sassoon Penpals" w:hAnsi="Sassoon Penpals"/>
                <w:sz w:val="20"/>
                <w:szCs w:val="20"/>
              </w:rPr>
            </w:pPr>
          </w:p>
          <w:p w14:paraId="50B47C7A" w14:textId="12B6BC53" w:rsidR="0007390C" w:rsidRDefault="0007390C" w:rsidP="0007390C">
            <w:pPr>
              <w:jc w:val="center"/>
              <w:rPr>
                <w:rFonts w:ascii="Sassoon Penpals" w:hAnsi="Sassoon Penpals"/>
                <w:sz w:val="20"/>
                <w:szCs w:val="20"/>
              </w:rPr>
            </w:pPr>
            <w:r w:rsidRPr="0044226B">
              <w:rPr>
                <w:rFonts w:ascii="Sassoon Penpals" w:hAnsi="Sassoon Penpals"/>
                <w:sz w:val="20"/>
                <w:szCs w:val="20"/>
              </w:rPr>
              <w:t>Nursery Rhyme/Poem LTP</w:t>
            </w:r>
          </w:p>
          <w:p w14:paraId="07636FEE" w14:textId="0CC9C4A5" w:rsidR="00A954A4" w:rsidRDefault="00A954A4" w:rsidP="0007390C">
            <w:pPr>
              <w:jc w:val="center"/>
              <w:rPr>
                <w:rFonts w:ascii="Sassoon Penpals" w:hAnsi="Sassoon Penpals"/>
                <w:sz w:val="20"/>
                <w:szCs w:val="20"/>
              </w:rPr>
            </w:pPr>
          </w:p>
          <w:p w14:paraId="3389B6D9" w14:textId="4EA541F1" w:rsidR="00A954A4" w:rsidRDefault="00A954A4" w:rsidP="0007390C">
            <w:pPr>
              <w:jc w:val="center"/>
              <w:rPr>
                <w:rFonts w:ascii="Sassoon Penpals" w:hAnsi="Sassoon Penpals"/>
                <w:sz w:val="20"/>
                <w:szCs w:val="20"/>
              </w:rPr>
            </w:pPr>
            <w:r>
              <w:rPr>
                <w:rFonts w:ascii="Sassoon Penpals" w:hAnsi="Sassoon Penpals"/>
                <w:sz w:val="20"/>
                <w:szCs w:val="20"/>
              </w:rPr>
              <w:t>Learning welcome songs and learning actions</w:t>
            </w:r>
          </w:p>
          <w:p w14:paraId="67CDD9D4" w14:textId="5F2A93EC" w:rsidR="00A954A4" w:rsidRDefault="00A954A4" w:rsidP="0007390C">
            <w:pPr>
              <w:jc w:val="center"/>
              <w:rPr>
                <w:rFonts w:ascii="Sassoon Penpals" w:hAnsi="Sassoon Penpals"/>
                <w:sz w:val="20"/>
                <w:szCs w:val="20"/>
              </w:rPr>
            </w:pPr>
          </w:p>
          <w:p w14:paraId="7F79B2E0" w14:textId="092E9507" w:rsidR="00A954A4" w:rsidRDefault="00A954A4" w:rsidP="0007390C">
            <w:pPr>
              <w:jc w:val="center"/>
              <w:rPr>
                <w:rFonts w:ascii="Sassoon Penpals" w:hAnsi="Sassoon Penpals"/>
                <w:sz w:val="20"/>
                <w:szCs w:val="20"/>
              </w:rPr>
            </w:pPr>
            <w:r>
              <w:rPr>
                <w:rFonts w:ascii="Sassoon Penpals" w:hAnsi="Sassoon Penpals"/>
                <w:sz w:val="20"/>
                <w:szCs w:val="20"/>
              </w:rPr>
              <w:t xml:space="preserve">Developing an awareness of times of day </w:t>
            </w:r>
            <w:proofErr w:type="spellStart"/>
            <w:r>
              <w:rPr>
                <w:rFonts w:ascii="Sassoon Penpals" w:hAnsi="Sassoon Penpals"/>
                <w:sz w:val="20"/>
                <w:szCs w:val="20"/>
              </w:rPr>
              <w:t>e.g</w:t>
            </w:r>
            <w:proofErr w:type="spellEnd"/>
            <w:r>
              <w:rPr>
                <w:rFonts w:ascii="Sassoon Penpals" w:hAnsi="Sassoon Penpals"/>
                <w:sz w:val="20"/>
                <w:szCs w:val="20"/>
              </w:rPr>
              <w:t xml:space="preserve"> morning, snack time, lunch time</w:t>
            </w:r>
          </w:p>
          <w:p w14:paraId="5B17F59F" w14:textId="4136CAED" w:rsidR="00A954A4" w:rsidRDefault="00A954A4" w:rsidP="0007390C">
            <w:pPr>
              <w:jc w:val="center"/>
              <w:rPr>
                <w:rFonts w:ascii="Sassoon Penpals" w:hAnsi="Sassoon Penpals"/>
                <w:sz w:val="20"/>
                <w:szCs w:val="20"/>
              </w:rPr>
            </w:pPr>
          </w:p>
          <w:p w14:paraId="6E13AABB" w14:textId="4F2D4325" w:rsidR="00A954A4" w:rsidRDefault="00A954A4" w:rsidP="0007390C">
            <w:pPr>
              <w:jc w:val="center"/>
              <w:rPr>
                <w:rFonts w:ascii="Sassoon Penpals" w:hAnsi="Sassoon Penpals"/>
                <w:sz w:val="20"/>
                <w:szCs w:val="20"/>
              </w:rPr>
            </w:pPr>
            <w:r>
              <w:rPr>
                <w:rFonts w:ascii="Sassoon Penpals" w:hAnsi="Sassoon Penpals"/>
                <w:sz w:val="20"/>
                <w:szCs w:val="20"/>
              </w:rPr>
              <w:t>Responding to your name</w:t>
            </w:r>
          </w:p>
          <w:p w14:paraId="1675B949" w14:textId="3D51ED00" w:rsidR="00A954A4" w:rsidRDefault="00A954A4" w:rsidP="0007390C">
            <w:pPr>
              <w:jc w:val="center"/>
              <w:rPr>
                <w:rFonts w:ascii="Sassoon Penpals" w:hAnsi="Sassoon Penpals"/>
                <w:sz w:val="20"/>
                <w:szCs w:val="20"/>
              </w:rPr>
            </w:pPr>
          </w:p>
          <w:p w14:paraId="0AFDFDC8" w14:textId="5BB42D55" w:rsidR="00A954A4" w:rsidRDefault="00A954A4" w:rsidP="0007390C">
            <w:pPr>
              <w:jc w:val="center"/>
              <w:rPr>
                <w:rFonts w:ascii="Sassoon Penpals" w:hAnsi="Sassoon Penpals"/>
                <w:sz w:val="20"/>
                <w:szCs w:val="20"/>
              </w:rPr>
            </w:pPr>
            <w:r>
              <w:rPr>
                <w:rFonts w:ascii="Sassoon Penpals" w:hAnsi="Sassoon Penpals"/>
                <w:sz w:val="20"/>
                <w:szCs w:val="20"/>
              </w:rPr>
              <w:t>Responding to verbal non-verbal instructions and guidance</w:t>
            </w:r>
          </w:p>
          <w:p w14:paraId="2A3C0620" w14:textId="5BC3B0D9" w:rsidR="00A954A4" w:rsidRDefault="00A954A4" w:rsidP="0007390C">
            <w:pPr>
              <w:jc w:val="center"/>
              <w:rPr>
                <w:rFonts w:ascii="Sassoon Penpals" w:hAnsi="Sassoon Penpals"/>
                <w:sz w:val="20"/>
                <w:szCs w:val="20"/>
              </w:rPr>
            </w:pPr>
          </w:p>
          <w:p w14:paraId="2A0A05A8" w14:textId="77777777" w:rsidR="0007390C" w:rsidRDefault="00A954A4" w:rsidP="00A954A4">
            <w:pPr>
              <w:jc w:val="center"/>
              <w:rPr>
                <w:rFonts w:ascii="Sassoon Penpals" w:hAnsi="Sassoon Penpals"/>
                <w:sz w:val="20"/>
                <w:szCs w:val="20"/>
              </w:rPr>
            </w:pPr>
            <w:r>
              <w:rPr>
                <w:rFonts w:ascii="Sassoon Penpals" w:hAnsi="Sassoon Penpals"/>
                <w:sz w:val="20"/>
                <w:szCs w:val="20"/>
              </w:rPr>
              <w:t>Beginning to sit on the carpet for short periods of time</w:t>
            </w:r>
          </w:p>
          <w:p w14:paraId="3E0CE7B8" w14:textId="77777777" w:rsidR="00DC754D" w:rsidRDefault="00DC754D" w:rsidP="00A954A4">
            <w:pPr>
              <w:jc w:val="center"/>
              <w:rPr>
                <w:rFonts w:ascii="Sassoon Penpals" w:hAnsi="Sassoon Penpals"/>
                <w:sz w:val="20"/>
                <w:szCs w:val="20"/>
              </w:rPr>
            </w:pPr>
          </w:p>
          <w:p w14:paraId="5B6131C3" w14:textId="50E3AB8C" w:rsidR="00DC754D" w:rsidRPr="0044226B" w:rsidRDefault="00DC754D" w:rsidP="00A954A4">
            <w:pPr>
              <w:jc w:val="center"/>
              <w:rPr>
                <w:rFonts w:ascii="Sassoon Penpals" w:hAnsi="Sassoon Penpals"/>
                <w:sz w:val="20"/>
                <w:szCs w:val="20"/>
              </w:rPr>
            </w:pPr>
            <w:r>
              <w:rPr>
                <w:rFonts w:ascii="Sassoon Penpals" w:hAnsi="Sassoon Penpals"/>
                <w:sz w:val="20"/>
                <w:szCs w:val="20"/>
              </w:rPr>
              <w:t>Showing curiosity about the environment</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53D6E4" w14:textId="7D0F5A75" w:rsidR="00A767E0" w:rsidRDefault="0007390C" w:rsidP="0007390C">
            <w:pPr>
              <w:jc w:val="center"/>
              <w:rPr>
                <w:rFonts w:ascii="Sassoon Penpals" w:hAnsi="Sassoon Penpals"/>
                <w:b/>
                <w:bCs/>
                <w:sz w:val="20"/>
                <w:szCs w:val="20"/>
              </w:rPr>
            </w:pPr>
            <w:r w:rsidRPr="0044226B">
              <w:rPr>
                <w:rFonts w:ascii="Sassoon Penpals" w:hAnsi="Sassoon Penpals"/>
                <w:b/>
                <w:bCs/>
                <w:sz w:val="20"/>
                <w:szCs w:val="20"/>
              </w:rPr>
              <w:t>DAILY STORY TIME</w:t>
            </w:r>
          </w:p>
          <w:p w14:paraId="510E2BCB" w14:textId="27B2FD2A" w:rsidR="00877BC0" w:rsidRDefault="00877BC0" w:rsidP="0007390C">
            <w:pPr>
              <w:jc w:val="center"/>
              <w:rPr>
                <w:rFonts w:ascii="Sassoon Penpals" w:hAnsi="Sassoon Penpals"/>
                <w:b/>
                <w:bCs/>
                <w:sz w:val="20"/>
                <w:szCs w:val="20"/>
              </w:rPr>
            </w:pPr>
          </w:p>
          <w:p w14:paraId="582E70C9" w14:textId="77777777" w:rsidR="00877BC0" w:rsidRPr="0044226B" w:rsidRDefault="00877BC0" w:rsidP="00877BC0">
            <w:pPr>
              <w:jc w:val="center"/>
              <w:rPr>
                <w:rFonts w:ascii="Sassoon Penpals" w:hAnsi="Sassoon Penpals"/>
                <w:b/>
                <w:bCs/>
                <w:sz w:val="20"/>
                <w:szCs w:val="20"/>
              </w:rPr>
            </w:pPr>
            <w:r>
              <w:rPr>
                <w:rFonts w:ascii="Sassoon Penpals" w:hAnsi="Sassoon Penpals"/>
                <w:b/>
                <w:bCs/>
                <w:sz w:val="20"/>
                <w:szCs w:val="20"/>
              </w:rPr>
              <w:t>PAINT A PERSON</w:t>
            </w:r>
          </w:p>
          <w:p w14:paraId="77E0A018" w14:textId="77777777" w:rsidR="0007390C" w:rsidRPr="0044226B" w:rsidRDefault="0007390C" w:rsidP="00877BC0">
            <w:pPr>
              <w:rPr>
                <w:rFonts w:ascii="Sassoon Penpals" w:hAnsi="Sassoon Penpals"/>
                <w:b/>
                <w:bCs/>
                <w:sz w:val="20"/>
                <w:szCs w:val="20"/>
              </w:rPr>
            </w:pPr>
          </w:p>
          <w:p w14:paraId="4C25ADB0" w14:textId="2769BBC8" w:rsidR="0007390C" w:rsidRDefault="0007390C" w:rsidP="0007390C">
            <w:pPr>
              <w:jc w:val="center"/>
              <w:rPr>
                <w:rFonts w:ascii="Sassoon Penpals" w:hAnsi="Sassoon Penpals"/>
                <w:sz w:val="20"/>
                <w:szCs w:val="20"/>
              </w:rPr>
            </w:pPr>
            <w:r w:rsidRPr="0044226B">
              <w:rPr>
                <w:rFonts w:ascii="Sassoon Penpals" w:hAnsi="Sassoon Penpals"/>
                <w:sz w:val="20"/>
                <w:szCs w:val="20"/>
              </w:rPr>
              <w:t>Nursery Rhyme/Poem LTP</w:t>
            </w:r>
          </w:p>
          <w:p w14:paraId="1E55B283" w14:textId="58AE10AC" w:rsidR="00A954A4" w:rsidRDefault="00A954A4" w:rsidP="0007390C">
            <w:pPr>
              <w:jc w:val="center"/>
              <w:rPr>
                <w:rFonts w:ascii="Sassoon Penpals" w:hAnsi="Sassoon Penpals"/>
                <w:sz w:val="20"/>
                <w:szCs w:val="20"/>
              </w:rPr>
            </w:pPr>
          </w:p>
          <w:p w14:paraId="28C28275" w14:textId="34DFA600" w:rsidR="00A954A4" w:rsidRDefault="00A954A4" w:rsidP="0007390C">
            <w:pPr>
              <w:jc w:val="center"/>
              <w:rPr>
                <w:rFonts w:ascii="Sassoon Penpals" w:hAnsi="Sassoon Penpals"/>
                <w:sz w:val="20"/>
                <w:szCs w:val="20"/>
              </w:rPr>
            </w:pPr>
            <w:r>
              <w:rPr>
                <w:rFonts w:ascii="Sassoon Penpals" w:hAnsi="Sassoon Penpals"/>
                <w:sz w:val="20"/>
                <w:szCs w:val="20"/>
              </w:rPr>
              <w:t>Joining in with welcome songs and prayers</w:t>
            </w:r>
          </w:p>
          <w:p w14:paraId="02F0139D" w14:textId="4F2D17B2" w:rsidR="00A954A4" w:rsidRDefault="00A954A4" w:rsidP="0007390C">
            <w:pPr>
              <w:jc w:val="center"/>
              <w:rPr>
                <w:rFonts w:ascii="Sassoon Penpals" w:hAnsi="Sassoon Penpals"/>
                <w:sz w:val="20"/>
                <w:szCs w:val="20"/>
              </w:rPr>
            </w:pPr>
          </w:p>
          <w:p w14:paraId="0FF2E135" w14:textId="1198278C" w:rsidR="00A954A4" w:rsidRDefault="00A954A4" w:rsidP="0007390C">
            <w:pPr>
              <w:jc w:val="center"/>
              <w:rPr>
                <w:rFonts w:ascii="Sassoon Penpals" w:hAnsi="Sassoon Penpals"/>
                <w:sz w:val="20"/>
                <w:szCs w:val="20"/>
              </w:rPr>
            </w:pPr>
            <w:r>
              <w:rPr>
                <w:rFonts w:ascii="Sassoon Penpals" w:hAnsi="Sassoon Penpals"/>
                <w:sz w:val="20"/>
                <w:szCs w:val="20"/>
              </w:rPr>
              <w:t>Following a class visual timetable</w:t>
            </w:r>
          </w:p>
          <w:p w14:paraId="1531D032" w14:textId="330CD9B1" w:rsidR="00A954A4" w:rsidRDefault="00A954A4" w:rsidP="0007390C">
            <w:pPr>
              <w:jc w:val="center"/>
              <w:rPr>
                <w:rFonts w:ascii="Sassoon Penpals" w:hAnsi="Sassoon Penpals"/>
                <w:sz w:val="20"/>
                <w:szCs w:val="20"/>
              </w:rPr>
            </w:pPr>
          </w:p>
          <w:p w14:paraId="0F0838BD" w14:textId="178D2066" w:rsidR="00A954A4" w:rsidRDefault="00A954A4" w:rsidP="0007390C">
            <w:pPr>
              <w:jc w:val="center"/>
              <w:rPr>
                <w:rFonts w:ascii="Sassoon Penpals" w:hAnsi="Sassoon Penpals"/>
                <w:sz w:val="20"/>
                <w:szCs w:val="20"/>
              </w:rPr>
            </w:pPr>
            <w:r>
              <w:rPr>
                <w:rFonts w:ascii="Sassoon Penpals" w:hAnsi="Sassoon Penpals"/>
                <w:sz w:val="20"/>
                <w:szCs w:val="20"/>
              </w:rPr>
              <w:t>Responding to short direct instructions and guidance</w:t>
            </w:r>
          </w:p>
          <w:p w14:paraId="1C20A513" w14:textId="2B699056" w:rsidR="00A954A4" w:rsidRDefault="00A954A4" w:rsidP="0007390C">
            <w:pPr>
              <w:jc w:val="center"/>
              <w:rPr>
                <w:rFonts w:ascii="Sassoon Penpals" w:hAnsi="Sassoon Penpals"/>
                <w:sz w:val="20"/>
                <w:szCs w:val="20"/>
              </w:rPr>
            </w:pPr>
          </w:p>
          <w:p w14:paraId="0BD30332" w14:textId="198ED398" w:rsidR="00A954A4" w:rsidRDefault="00A954A4" w:rsidP="0007390C">
            <w:pPr>
              <w:jc w:val="center"/>
              <w:rPr>
                <w:rFonts w:ascii="Sassoon Penpals" w:hAnsi="Sassoon Penpals"/>
                <w:sz w:val="20"/>
                <w:szCs w:val="20"/>
              </w:rPr>
            </w:pPr>
            <w:r>
              <w:rPr>
                <w:rFonts w:ascii="Sassoon Penpals" w:hAnsi="Sassoon Penpals"/>
                <w:sz w:val="20"/>
                <w:szCs w:val="20"/>
              </w:rPr>
              <w:t>Sitting on the carpet for longer periods of time</w:t>
            </w:r>
          </w:p>
          <w:p w14:paraId="17582C30" w14:textId="2CA3E93B" w:rsidR="00A954A4" w:rsidRDefault="00A954A4" w:rsidP="0007390C">
            <w:pPr>
              <w:jc w:val="center"/>
              <w:rPr>
                <w:rFonts w:ascii="Sassoon Penpals" w:hAnsi="Sassoon Penpals"/>
                <w:sz w:val="20"/>
                <w:szCs w:val="20"/>
              </w:rPr>
            </w:pPr>
          </w:p>
          <w:p w14:paraId="32567576" w14:textId="77777777" w:rsidR="0007390C" w:rsidRDefault="00A954A4" w:rsidP="00A954A4">
            <w:pPr>
              <w:jc w:val="center"/>
              <w:rPr>
                <w:rFonts w:ascii="Sassoon Penpals" w:hAnsi="Sassoon Penpals"/>
                <w:sz w:val="20"/>
                <w:szCs w:val="20"/>
              </w:rPr>
            </w:pPr>
            <w:r>
              <w:rPr>
                <w:rFonts w:ascii="Sassoon Penpals" w:hAnsi="Sassoon Penpals"/>
                <w:sz w:val="20"/>
                <w:szCs w:val="20"/>
              </w:rPr>
              <w:t xml:space="preserve">Selecting </w:t>
            </w:r>
            <w:proofErr w:type="spellStart"/>
            <w:r>
              <w:rPr>
                <w:rFonts w:ascii="Sassoon Penpals" w:hAnsi="Sassoon Penpals"/>
                <w:sz w:val="20"/>
                <w:szCs w:val="20"/>
              </w:rPr>
              <w:t>favourite</w:t>
            </w:r>
            <w:proofErr w:type="spellEnd"/>
            <w:r>
              <w:rPr>
                <w:rFonts w:ascii="Sassoon Penpals" w:hAnsi="Sassoon Penpals"/>
                <w:sz w:val="20"/>
                <w:szCs w:val="20"/>
              </w:rPr>
              <w:t xml:space="preserve"> stories for an adult to share</w:t>
            </w:r>
          </w:p>
          <w:p w14:paraId="21C3A129" w14:textId="77777777" w:rsidR="00DC754D" w:rsidRDefault="00DC754D" w:rsidP="00A954A4">
            <w:pPr>
              <w:jc w:val="center"/>
              <w:rPr>
                <w:rFonts w:ascii="Sassoon Penpals" w:hAnsi="Sassoon Penpals"/>
                <w:sz w:val="20"/>
                <w:szCs w:val="20"/>
              </w:rPr>
            </w:pPr>
          </w:p>
          <w:p w14:paraId="3ABEEDD7" w14:textId="30990A63" w:rsidR="00DC754D" w:rsidRPr="0044226B" w:rsidRDefault="00DC754D" w:rsidP="00A954A4">
            <w:pPr>
              <w:jc w:val="center"/>
              <w:rPr>
                <w:rFonts w:ascii="Sassoon Penpals" w:hAnsi="Sassoon Penpals"/>
                <w:sz w:val="20"/>
                <w:szCs w:val="20"/>
              </w:rPr>
            </w:pPr>
            <w:r>
              <w:rPr>
                <w:rFonts w:ascii="Sassoon Penpals" w:hAnsi="Sassoon Penpals"/>
                <w:sz w:val="20"/>
                <w:szCs w:val="20"/>
              </w:rPr>
              <w:t>Showing an interest in role play resources</w:t>
            </w:r>
          </w:p>
        </w:tc>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025DEF" w14:textId="08A9A50A" w:rsidR="00A767E0" w:rsidRDefault="0007390C" w:rsidP="00F07F73">
            <w:pPr>
              <w:rPr>
                <w:rFonts w:ascii="Sassoon Penpals" w:hAnsi="Sassoon Penpals"/>
                <w:b/>
                <w:bCs/>
                <w:sz w:val="20"/>
                <w:szCs w:val="20"/>
              </w:rPr>
            </w:pPr>
            <w:r w:rsidRPr="0044226B">
              <w:rPr>
                <w:rFonts w:ascii="Sassoon Penpals" w:hAnsi="Sassoon Penpals"/>
                <w:b/>
                <w:bCs/>
                <w:sz w:val="20"/>
                <w:szCs w:val="20"/>
              </w:rPr>
              <w:t>DAILY STORY TIME</w:t>
            </w:r>
          </w:p>
          <w:p w14:paraId="6F2D3830" w14:textId="34D1752F" w:rsidR="00877BC0" w:rsidRDefault="00877BC0" w:rsidP="00F07F73">
            <w:pPr>
              <w:rPr>
                <w:rFonts w:ascii="Sassoon Penpals" w:hAnsi="Sassoon Penpals"/>
                <w:b/>
                <w:bCs/>
                <w:sz w:val="20"/>
                <w:szCs w:val="20"/>
              </w:rPr>
            </w:pPr>
          </w:p>
          <w:p w14:paraId="4D42863B" w14:textId="77777777" w:rsidR="00877BC0" w:rsidRPr="0044226B" w:rsidRDefault="00877BC0" w:rsidP="00877BC0">
            <w:pPr>
              <w:jc w:val="center"/>
              <w:rPr>
                <w:rFonts w:ascii="Sassoon Penpals" w:hAnsi="Sassoon Penpals"/>
                <w:b/>
                <w:bCs/>
                <w:sz w:val="20"/>
                <w:szCs w:val="20"/>
              </w:rPr>
            </w:pPr>
            <w:r>
              <w:rPr>
                <w:rFonts w:ascii="Sassoon Penpals" w:hAnsi="Sassoon Penpals"/>
                <w:b/>
                <w:bCs/>
                <w:sz w:val="20"/>
                <w:szCs w:val="20"/>
              </w:rPr>
              <w:t>PAINT A PERSON</w:t>
            </w:r>
          </w:p>
          <w:p w14:paraId="73C23BDE" w14:textId="77777777" w:rsidR="0007390C" w:rsidRPr="0044226B" w:rsidRDefault="0007390C" w:rsidP="00F07F73">
            <w:pPr>
              <w:rPr>
                <w:rFonts w:ascii="Sassoon Penpals" w:hAnsi="Sassoon Penpals"/>
                <w:b/>
                <w:bCs/>
                <w:sz w:val="20"/>
                <w:szCs w:val="20"/>
              </w:rPr>
            </w:pPr>
          </w:p>
          <w:p w14:paraId="237F1CC9" w14:textId="0FE8587F" w:rsidR="0007390C" w:rsidRDefault="006818FC" w:rsidP="0007390C">
            <w:pPr>
              <w:jc w:val="center"/>
              <w:rPr>
                <w:rFonts w:ascii="Sassoon Penpals" w:hAnsi="Sassoon Penpals"/>
                <w:sz w:val="20"/>
                <w:szCs w:val="20"/>
              </w:rPr>
            </w:pPr>
            <w:r w:rsidRPr="0044226B">
              <w:rPr>
                <w:rFonts w:ascii="Sassoon Penpals" w:hAnsi="Sassoon Penpals"/>
                <w:sz w:val="20"/>
                <w:szCs w:val="20"/>
              </w:rPr>
              <w:t xml:space="preserve">Nursery Rhyme/Poem LTP </w:t>
            </w:r>
          </w:p>
          <w:p w14:paraId="5F97C824" w14:textId="5CE5FC45" w:rsidR="00A954A4" w:rsidRDefault="00A954A4" w:rsidP="0007390C">
            <w:pPr>
              <w:jc w:val="center"/>
              <w:rPr>
                <w:rFonts w:ascii="Sassoon Penpals" w:hAnsi="Sassoon Penpals"/>
                <w:sz w:val="20"/>
                <w:szCs w:val="20"/>
              </w:rPr>
            </w:pPr>
          </w:p>
          <w:p w14:paraId="1C1CD0FE" w14:textId="3552EDF6" w:rsidR="00A954A4" w:rsidRDefault="00A954A4" w:rsidP="0007390C">
            <w:pPr>
              <w:jc w:val="center"/>
              <w:rPr>
                <w:rFonts w:ascii="Sassoon Penpals" w:hAnsi="Sassoon Penpals"/>
                <w:sz w:val="20"/>
                <w:szCs w:val="20"/>
              </w:rPr>
            </w:pPr>
            <w:r>
              <w:rPr>
                <w:rFonts w:ascii="Sassoon Penpals" w:hAnsi="Sassoon Penpals"/>
                <w:sz w:val="20"/>
                <w:szCs w:val="20"/>
              </w:rPr>
              <w:t>Beginning to share verbally with adults</w:t>
            </w:r>
          </w:p>
          <w:p w14:paraId="1CC33CD1" w14:textId="0900EA82" w:rsidR="00A954A4" w:rsidRDefault="00A954A4" w:rsidP="0007390C">
            <w:pPr>
              <w:jc w:val="center"/>
              <w:rPr>
                <w:rFonts w:ascii="Sassoon Penpals" w:hAnsi="Sassoon Penpals"/>
                <w:sz w:val="20"/>
                <w:szCs w:val="20"/>
              </w:rPr>
            </w:pPr>
          </w:p>
          <w:p w14:paraId="033122C5" w14:textId="283D67F8" w:rsidR="00A954A4" w:rsidRDefault="00A954A4" w:rsidP="0007390C">
            <w:pPr>
              <w:jc w:val="center"/>
              <w:rPr>
                <w:rFonts w:ascii="Sassoon Penpals" w:hAnsi="Sassoon Penpals"/>
                <w:sz w:val="20"/>
                <w:szCs w:val="20"/>
              </w:rPr>
            </w:pPr>
            <w:r>
              <w:rPr>
                <w:rFonts w:ascii="Sassoon Penpals" w:hAnsi="Sassoon Penpals"/>
                <w:sz w:val="20"/>
                <w:szCs w:val="20"/>
              </w:rPr>
              <w:t xml:space="preserve">Participating in small group activities using non-verbal gestures </w:t>
            </w:r>
            <w:proofErr w:type="spellStart"/>
            <w:r>
              <w:rPr>
                <w:rFonts w:ascii="Sassoon Penpals" w:hAnsi="Sassoon Penpals"/>
                <w:sz w:val="20"/>
                <w:szCs w:val="20"/>
              </w:rPr>
              <w:t>e.g</w:t>
            </w:r>
            <w:proofErr w:type="spellEnd"/>
            <w:r>
              <w:rPr>
                <w:rFonts w:ascii="Sassoon Penpals" w:hAnsi="Sassoon Penpals"/>
                <w:sz w:val="20"/>
                <w:szCs w:val="20"/>
              </w:rPr>
              <w:t xml:space="preserve"> pointing, nodding</w:t>
            </w:r>
          </w:p>
          <w:p w14:paraId="10456133" w14:textId="6D6D8FC6" w:rsidR="00A954A4" w:rsidRDefault="00A954A4" w:rsidP="0007390C">
            <w:pPr>
              <w:jc w:val="center"/>
              <w:rPr>
                <w:rFonts w:ascii="Sassoon Penpals" w:hAnsi="Sassoon Penpals"/>
                <w:sz w:val="20"/>
                <w:szCs w:val="20"/>
              </w:rPr>
            </w:pPr>
          </w:p>
          <w:p w14:paraId="179A440F" w14:textId="77777777" w:rsidR="00A954A4" w:rsidRDefault="00A954A4" w:rsidP="0007390C">
            <w:pPr>
              <w:jc w:val="center"/>
              <w:rPr>
                <w:rFonts w:ascii="Sassoon Penpals" w:hAnsi="Sassoon Penpals"/>
                <w:sz w:val="20"/>
                <w:szCs w:val="20"/>
              </w:rPr>
            </w:pPr>
            <w:r>
              <w:rPr>
                <w:rFonts w:ascii="Sassoon Penpals" w:hAnsi="Sassoon Penpals"/>
                <w:sz w:val="20"/>
                <w:szCs w:val="20"/>
              </w:rPr>
              <w:t>Responding to multi sentence verbal instructions e.g. wash your hands and then sit at the table</w:t>
            </w:r>
          </w:p>
          <w:p w14:paraId="4F4DEA3C" w14:textId="77777777" w:rsidR="00A954A4" w:rsidRDefault="00A954A4" w:rsidP="0007390C">
            <w:pPr>
              <w:jc w:val="center"/>
              <w:rPr>
                <w:rFonts w:ascii="Sassoon Penpals" w:hAnsi="Sassoon Penpals"/>
                <w:sz w:val="20"/>
                <w:szCs w:val="20"/>
              </w:rPr>
            </w:pPr>
          </w:p>
          <w:p w14:paraId="6908C8C7" w14:textId="77777777" w:rsidR="006818FC" w:rsidRDefault="00A954A4" w:rsidP="0007390C">
            <w:pPr>
              <w:jc w:val="center"/>
              <w:rPr>
                <w:rFonts w:ascii="Sassoon Penpals" w:hAnsi="Sassoon Penpals"/>
                <w:sz w:val="20"/>
                <w:szCs w:val="20"/>
              </w:rPr>
            </w:pPr>
            <w:r>
              <w:rPr>
                <w:rFonts w:ascii="Sassoon Penpals" w:hAnsi="Sassoon Penpals"/>
                <w:sz w:val="20"/>
                <w:szCs w:val="20"/>
              </w:rPr>
              <w:t>Taking part in co-operative activities</w:t>
            </w:r>
            <w:r w:rsidR="009A6B3E" w:rsidRPr="0044226B">
              <w:rPr>
                <w:rFonts w:ascii="Sassoon Penpals" w:hAnsi="Sassoon Penpals"/>
                <w:sz w:val="20"/>
                <w:szCs w:val="20"/>
              </w:rPr>
              <w:t xml:space="preserve"> </w:t>
            </w:r>
          </w:p>
          <w:p w14:paraId="00644BF1" w14:textId="77777777" w:rsidR="00DC754D" w:rsidRDefault="00DC754D" w:rsidP="0007390C">
            <w:pPr>
              <w:jc w:val="center"/>
              <w:rPr>
                <w:rFonts w:ascii="Sassoon Penpals" w:hAnsi="Sassoon Penpals"/>
                <w:sz w:val="20"/>
                <w:szCs w:val="20"/>
              </w:rPr>
            </w:pPr>
          </w:p>
          <w:p w14:paraId="1329C780" w14:textId="77777777" w:rsidR="00DC754D" w:rsidRDefault="00DC754D" w:rsidP="0007390C">
            <w:pPr>
              <w:jc w:val="center"/>
              <w:rPr>
                <w:rFonts w:ascii="Sassoon Penpals" w:hAnsi="Sassoon Penpals"/>
                <w:sz w:val="20"/>
                <w:szCs w:val="20"/>
              </w:rPr>
            </w:pPr>
            <w:r>
              <w:rPr>
                <w:rFonts w:ascii="Sassoon Penpals" w:hAnsi="Sassoon Penpals"/>
                <w:sz w:val="20"/>
                <w:szCs w:val="20"/>
              </w:rPr>
              <w:t>Play alongside peers</w:t>
            </w:r>
          </w:p>
          <w:p w14:paraId="110D0028" w14:textId="77777777" w:rsidR="00DC754D" w:rsidRDefault="00DC754D" w:rsidP="0007390C">
            <w:pPr>
              <w:jc w:val="center"/>
              <w:rPr>
                <w:rFonts w:ascii="Sassoon Penpals" w:hAnsi="Sassoon Penpals"/>
                <w:sz w:val="20"/>
                <w:szCs w:val="20"/>
              </w:rPr>
            </w:pPr>
          </w:p>
          <w:p w14:paraId="49B72F71" w14:textId="44D74208" w:rsidR="00DC754D" w:rsidRPr="0044226B" w:rsidRDefault="00DC754D" w:rsidP="0007390C">
            <w:pPr>
              <w:jc w:val="center"/>
              <w:rPr>
                <w:rFonts w:ascii="Sassoon Penpals" w:hAnsi="Sassoon Penpals"/>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C4C87" w14:textId="0C24583C" w:rsidR="00A767E0" w:rsidRDefault="0007390C" w:rsidP="0EF46DEF">
            <w:pPr>
              <w:rPr>
                <w:rFonts w:ascii="Sassoon Penpals" w:hAnsi="Sassoon Penpals"/>
                <w:b/>
                <w:bCs/>
                <w:sz w:val="20"/>
                <w:szCs w:val="20"/>
              </w:rPr>
            </w:pPr>
            <w:r w:rsidRPr="0044226B">
              <w:rPr>
                <w:rFonts w:ascii="Sassoon Penpals" w:hAnsi="Sassoon Penpals"/>
                <w:b/>
                <w:bCs/>
                <w:sz w:val="20"/>
                <w:szCs w:val="20"/>
              </w:rPr>
              <w:t>DAILY STORY TIME</w:t>
            </w:r>
          </w:p>
          <w:p w14:paraId="69599E42" w14:textId="2E19271D" w:rsidR="00877BC0" w:rsidRDefault="00877BC0" w:rsidP="0EF46DEF">
            <w:pPr>
              <w:rPr>
                <w:rFonts w:ascii="Sassoon Penpals" w:hAnsi="Sassoon Penpals"/>
                <w:b/>
                <w:bCs/>
                <w:sz w:val="20"/>
                <w:szCs w:val="20"/>
              </w:rPr>
            </w:pPr>
          </w:p>
          <w:p w14:paraId="590C2C29" w14:textId="77777777" w:rsidR="00877BC0" w:rsidRPr="0044226B" w:rsidRDefault="00877BC0" w:rsidP="00877BC0">
            <w:pPr>
              <w:jc w:val="center"/>
              <w:rPr>
                <w:rFonts w:ascii="Sassoon Penpals" w:hAnsi="Sassoon Penpals"/>
                <w:b/>
                <w:bCs/>
                <w:sz w:val="20"/>
                <w:szCs w:val="20"/>
              </w:rPr>
            </w:pPr>
            <w:r>
              <w:rPr>
                <w:rFonts w:ascii="Sassoon Penpals" w:hAnsi="Sassoon Penpals"/>
                <w:b/>
                <w:bCs/>
                <w:sz w:val="20"/>
                <w:szCs w:val="20"/>
              </w:rPr>
              <w:t>PAINT A PERSON</w:t>
            </w:r>
          </w:p>
          <w:p w14:paraId="7CF2FF2E" w14:textId="77777777" w:rsidR="006818FC" w:rsidRPr="0044226B" w:rsidRDefault="006818FC" w:rsidP="0EF46DEF">
            <w:pPr>
              <w:rPr>
                <w:rFonts w:ascii="Sassoon Penpals" w:hAnsi="Sassoon Penpals"/>
                <w:b/>
                <w:bCs/>
                <w:sz w:val="20"/>
                <w:szCs w:val="20"/>
              </w:rPr>
            </w:pPr>
          </w:p>
          <w:p w14:paraId="1C58963A" w14:textId="308E3457" w:rsidR="006818FC" w:rsidRDefault="006818FC" w:rsidP="006818FC">
            <w:pPr>
              <w:jc w:val="center"/>
              <w:rPr>
                <w:rFonts w:ascii="Sassoon Penpals" w:hAnsi="Sassoon Penpals"/>
                <w:sz w:val="20"/>
                <w:szCs w:val="20"/>
              </w:rPr>
            </w:pPr>
            <w:r w:rsidRPr="0044226B">
              <w:rPr>
                <w:rFonts w:ascii="Sassoon Penpals" w:hAnsi="Sassoon Penpals"/>
                <w:sz w:val="20"/>
                <w:szCs w:val="20"/>
              </w:rPr>
              <w:t xml:space="preserve">Nursery Rhyme/Poem LTP </w:t>
            </w:r>
          </w:p>
          <w:p w14:paraId="5A7AA846" w14:textId="2E9667E3" w:rsidR="00A954A4" w:rsidRDefault="00A954A4" w:rsidP="006818FC">
            <w:pPr>
              <w:jc w:val="center"/>
              <w:rPr>
                <w:rFonts w:ascii="Sassoon Penpals" w:hAnsi="Sassoon Penpals"/>
                <w:sz w:val="20"/>
                <w:szCs w:val="20"/>
              </w:rPr>
            </w:pPr>
          </w:p>
          <w:p w14:paraId="5B1C3CDD" w14:textId="497FBB27" w:rsidR="00A954A4" w:rsidRDefault="00A954A4" w:rsidP="006818FC">
            <w:pPr>
              <w:jc w:val="center"/>
              <w:rPr>
                <w:rFonts w:ascii="Sassoon Penpals" w:hAnsi="Sassoon Penpals"/>
                <w:sz w:val="20"/>
                <w:szCs w:val="20"/>
              </w:rPr>
            </w:pPr>
            <w:r>
              <w:rPr>
                <w:rFonts w:ascii="Sassoon Penpals" w:hAnsi="Sassoon Penpals"/>
                <w:sz w:val="20"/>
                <w:szCs w:val="20"/>
              </w:rPr>
              <w:t>Sharing verbally with peers and adults</w:t>
            </w:r>
          </w:p>
          <w:p w14:paraId="443B9744" w14:textId="3D26EC36" w:rsidR="00A954A4" w:rsidRDefault="00A954A4" w:rsidP="006818FC">
            <w:pPr>
              <w:jc w:val="center"/>
              <w:rPr>
                <w:rFonts w:ascii="Sassoon Penpals" w:hAnsi="Sassoon Penpals"/>
                <w:sz w:val="20"/>
                <w:szCs w:val="20"/>
              </w:rPr>
            </w:pPr>
          </w:p>
          <w:p w14:paraId="1940ABA9" w14:textId="51C8A242" w:rsidR="00A954A4" w:rsidRPr="0044226B" w:rsidRDefault="00A954A4" w:rsidP="006818FC">
            <w:pPr>
              <w:jc w:val="center"/>
              <w:rPr>
                <w:rFonts w:ascii="Sassoon Penpals" w:hAnsi="Sassoon Penpals"/>
                <w:sz w:val="20"/>
                <w:szCs w:val="20"/>
              </w:rPr>
            </w:pPr>
            <w:r>
              <w:rPr>
                <w:rFonts w:ascii="Sassoon Penpals" w:hAnsi="Sassoon Penpals"/>
                <w:sz w:val="20"/>
                <w:szCs w:val="20"/>
              </w:rPr>
              <w:t>Noticing changes in the environment e.g. the weather, new toys</w:t>
            </w:r>
          </w:p>
          <w:p w14:paraId="098C3CD9" w14:textId="6407026F" w:rsidR="00A954A4" w:rsidRDefault="00A954A4" w:rsidP="006818FC">
            <w:pPr>
              <w:jc w:val="center"/>
              <w:rPr>
                <w:rFonts w:ascii="Sassoon Penpals" w:hAnsi="Sassoon Penpals"/>
                <w:sz w:val="20"/>
                <w:szCs w:val="20"/>
              </w:rPr>
            </w:pPr>
          </w:p>
          <w:p w14:paraId="19827D6E" w14:textId="77777777" w:rsidR="00810D9C" w:rsidRDefault="00A954A4" w:rsidP="00A954A4">
            <w:pPr>
              <w:jc w:val="center"/>
              <w:rPr>
                <w:rFonts w:ascii="Sassoon Penpals" w:hAnsi="Sassoon Penpals"/>
                <w:sz w:val="20"/>
                <w:szCs w:val="20"/>
              </w:rPr>
            </w:pPr>
            <w:r>
              <w:rPr>
                <w:rFonts w:ascii="Sassoon Penpals" w:hAnsi="Sassoon Penpals"/>
                <w:sz w:val="20"/>
                <w:szCs w:val="20"/>
              </w:rPr>
              <w:t>Selecting items from specific areas around the room e.g. reading spine shelves</w:t>
            </w:r>
          </w:p>
          <w:p w14:paraId="6ECD000D" w14:textId="77777777" w:rsidR="00A954A4" w:rsidRDefault="00A954A4" w:rsidP="00A954A4">
            <w:pPr>
              <w:jc w:val="center"/>
              <w:rPr>
                <w:rFonts w:ascii="Sassoon Penpals" w:hAnsi="Sassoon Penpals"/>
                <w:sz w:val="20"/>
                <w:szCs w:val="20"/>
              </w:rPr>
            </w:pPr>
          </w:p>
          <w:p w14:paraId="61BAB158" w14:textId="77777777" w:rsidR="00A954A4" w:rsidRDefault="00A954A4" w:rsidP="00A954A4">
            <w:pPr>
              <w:jc w:val="center"/>
              <w:rPr>
                <w:rFonts w:ascii="Sassoon Penpals" w:hAnsi="Sassoon Penpals"/>
                <w:sz w:val="20"/>
                <w:szCs w:val="20"/>
              </w:rPr>
            </w:pPr>
            <w:r>
              <w:rPr>
                <w:rFonts w:ascii="Sassoon Penpals" w:hAnsi="Sassoon Penpals"/>
                <w:sz w:val="20"/>
                <w:szCs w:val="20"/>
              </w:rPr>
              <w:t xml:space="preserve">Naming </w:t>
            </w:r>
            <w:proofErr w:type="spellStart"/>
            <w:r>
              <w:rPr>
                <w:rFonts w:ascii="Sassoon Penpals" w:hAnsi="Sassoon Penpals"/>
                <w:sz w:val="20"/>
                <w:szCs w:val="20"/>
              </w:rPr>
              <w:t>favourite</w:t>
            </w:r>
            <w:proofErr w:type="spellEnd"/>
            <w:r>
              <w:rPr>
                <w:rFonts w:ascii="Sassoon Penpals" w:hAnsi="Sassoon Penpals"/>
                <w:sz w:val="20"/>
                <w:szCs w:val="20"/>
              </w:rPr>
              <w:t xml:space="preserve"> characters from stories</w:t>
            </w:r>
          </w:p>
          <w:p w14:paraId="73A5CD6D" w14:textId="77777777" w:rsidR="00DC754D" w:rsidRDefault="00DC754D" w:rsidP="00A954A4">
            <w:pPr>
              <w:jc w:val="center"/>
              <w:rPr>
                <w:rFonts w:ascii="Sassoon Penpals" w:hAnsi="Sassoon Penpals"/>
                <w:sz w:val="20"/>
                <w:szCs w:val="20"/>
              </w:rPr>
            </w:pPr>
          </w:p>
          <w:p w14:paraId="4382F3D7" w14:textId="56FE14B9" w:rsidR="00DC754D" w:rsidRPr="0044226B" w:rsidRDefault="00DC754D" w:rsidP="6D237424">
            <w:pPr>
              <w:jc w:val="center"/>
              <w:rPr>
                <w:rFonts w:ascii="Sassoon Penpals" w:hAnsi="Sassoon Penpals"/>
                <w:sz w:val="20"/>
                <w:szCs w:val="20"/>
              </w:rPr>
            </w:pPr>
            <w:r w:rsidRPr="6D237424">
              <w:rPr>
                <w:rFonts w:ascii="Sassoon Penpals" w:hAnsi="Sassoon Penpals"/>
                <w:sz w:val="20"/>
                <w:szCs w:val="20"/>
              </w:rPr>
              <w:t xml:space="preserve">Becoming familiar with a story sequence </w:t>
            </w:r>
            <w:proofErr w:type="spellStart"/>
            <w:r w:rsidRPr="6D237424">
              <w:rPr>
                <w:rFonts w:ascii="Sassoon Penpals" w:hAnsi="Sassoon Penpals"/>
                <w:sz w:val="20"/>
                <w:szCs w:val="20"/>
              </w:rPr>
              <w:t>e.g</w:t>
            </w:r>
            <w:proofErr w:type="spellEnd"/>
            <w:r w:rsidRPr="6D237424">
              <w:rPr>
                <w:rFonts w:ascii="Sassoon Penpals" w:hAnsi="Sassoon Penpals"/>
                <w:sz w:val="20"/>
                <w:szCs w:val="20"/>
              </w:rPr>
              <w:t xml:space="preserve"> beginning, middle and end / character, setting, problem and solution</w:t>
            </w:r>
          </w:p>
          <w:p w14:paraId="1F485AC4" w14:textId="26AE8608" w:rsidR="00DC754D" w:rsidRPr="0044226B" w:rsidRDefault="00DC754D" w:rsidP="6D237424">
            <w:pPr>
              <w:jc w:val="center"/>
              <w:rPr>
                <w:rFonts w:ascii="Sassoon Penpals" w:hAnsi="Sassoon Penpals"/>
              </w:rPr>
            </w:pPr>
          </w:p>
          <w:p w14:paraId="13A3CFD4" w14:textId="489E074D" w:rsidR="00DC754D" w:rsidRPr="0044226B" w:rsidRDefault="6D237424" w:rsidP="6D237424">
            <w:pPr>
              <w:jc w:val="center"/>
              <w:rPr>
                <w:rFonts w:ascii="Sassoon Penpals" w:hAnsi="Sassoon Penpals"/>
              </w:rPr>
            </w:pPr>
            <w:r w:rsidRPr="6D237424">
              <w:rPr>
                <w:rFonts w:ascii="Sassoon Penpals" w:hAnsi="Sassoon Penpals"/>
                <w:sz w:val="20"/>
                <w:szCs w:val="20"/>
              </w:rPr>
              <w:t>Using repeated refrains from stories</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87D210" w14:textId="4306FF9B" w:rsidR="00A767E0" w:rsidRDefault="0007390C" w:rsidP="00F07F73">
            <w:pPr>
              <w:rPr>
                <w:rFonts w:ascii="Sassoon Penpals" w:hAnsi="Sassoon Penpals"/>
                <w:b/>
                <w:bCs/>
                <w:sz w:val="20"/>
                <w:szCs w:val="20"/>
              </w:rPr>
            </w:pPr>
            <w:r w:rsidRPr="0044226B">
              <w:rPr>
                <w:rFonts w:ascii="Sassoon Penpals" w:hAnsi="Sassoon Penpals"/>
                <w:b/>
                <w:bCs/>
                <w:sz w:val="20"/>
                <w:szCs w:val="20"/>
              </w:rPr>
              <w:t>DAILY STORY TIME</w:t>
            </w:r>
          </w:p>
          <w:p w14:paraId="7E88A78F" w14:textId="5B911960" w:rsidR="00877BC0" w:rsidRDefault="00877BC0" w:rsidP="00F07F73">
            <w:pPr>
              <w:rPr>
                <w:rFonts w:ascii="Sassoon Penpals" w:hAnsi="Sassoon Penpals"/>
                <w:b/>
                <w:bCs/>
                <w:sz w:val="20"/>
                <w:szCs w:val="20"/>
              </w:rPr>
            </w:pPr>
          </w:p>
          <w:p w14:paraId="2C4514E9" w14:textId="77777777" w:rsidR="00877BC0" w:rsidRPr="0044226B" w:rsidRDefault="00877BC0" w:rsidP="00877BC0">
            <w:pPr>
              <w:jc w:val="center"/>
              <w:rPr>
                <w:rFonts w:ascii="Sassoon Penpals" w:hAnsi="Sassoon Penpals"/>
                <w:b/>
                <w:bCs/>
                <w:sz w:val="20"/>
                <w:szCs w:val="20"/>
              </w:rPr>
            </w:pPr>
            <w:r>
              <w:rPr>
                <w:rFonts w:ascii="Sassoon Penpals" w:hAnsi="Sassoon Penpals"/>
                <w:b/>
                <w:bCs/>
                <w:sz w:val="20"/>
                <w:szCs w:val="20"/>
              </w:rPr>
              <w:t>PAINT A PERSON</w:t>
            </w:r>
          </w:p>
          <w:p w14:paraId="17BCAF1E" w14:textId="77777777" w:rsidR="00810D9C" w:rsidRPr="0044226B" w:rsidRDefault="00810D9C" w:rsidP="00F07F73">
            <w:pPr>
              <w:rPr>
                <w:rFonts w:ascii="Sassoon Penpals" w:hAnsi="Sassoon Penpals"/>
                <w:b/>
                <w:bCs/>
                <w:sz w:val="20"/>
                <w:szCs w:val="20"/>
              </w:rPr>
            </w:pPr>
          </w:p>
          <w:p w14:paraId="14F25F58" w14:textId="5E83D82E" w:rsidR="00810D9C" w:rsidRPr="0044226B" w:rsidRDefault="00810D9C" w:rsidP="00810D9C">
            <w:pPr>
              <w:jc w:val="center"/>
              <w:rPr>
                <w:rFonts w:ascii="Sassoon Penpals" w:hAnsi="Sassoon Penpals"/>
                <w:sz w:val="20"/>
                <w:szCs w:val="20"/>
              </w:rPr>
            </w:pPr>
            <w:r w:rsidRPr="0044226B">
              <w:rPr>
                <w:rFonts w:ascii="Sassoon Penpals" w:hAnsi="Sassoon Penpals"/>
                <w:sz w:val="20"/>
                <w:szCs w:val="20"/>
              </w:rPr>
              <w:t>Nursery Rhyme/Poem LTP</w:t>
            </w:r>
          </w:p>
          <w:p w14:paraId="53335E5E" w14:textId="77777777" w:rsidR="00810D9C" w:rsidRDefault="00810D9C" w:rsidP="009A6B3E">
            <w:pPr>
              <w:jc w:val="center"/>
              <w:rPr>
                <w:rFonts w:ascii="Sassoon Penpals" w:hAnsi="Sassoon Penpals"/>
                <w:sz w:val="20"/>
                <w:szCs w:val="20"/>
              </w:rPr>
            </w:pPr>
          </w:p>
          <w:p w14:paraId="523B0AA9" w14:textId="77777777" w:rsidR="00DC754D" w:rsidRDefault="00DC754D" w:rsidP="009A6B3E">
            <w:pPr>
              <w:jc w:val="center"/>
              <w:rPr>
                <w:rFonts w:ascii="Sassoon Penpals" w:hAnsi="Sassoon Penpals"/>
                <w:sz w:val="20"/>
                <w:szCs w:val="20"/>
              </w:rPr>
            </w:pPr>
            <w:r>
              <w:rPr>
                <w:rFonts w:ascii="Sassoon Penpals" w:hAnsi="Sassoon Penpals"/>
                <w:sz w:val="20"/>
                <w:szCs w:val="20"/>
              </w:rPr>
              <w:t>Sharing thoughts with peers and adults during play e.g. the baby is crying, the car is going fast</w:t>
            </w:r>
          </w:p>
          <w:p w14:paraId="42FC98D3" w14:textId="77777777" w:rsidR="00DC754D" w:rsidRDefault="00DC754D" w:rsidP="009A6B3E">
            <w:pPr>
              <w:jc w:val="center"/>
              <w:rPr>
                <w:rFonts w:ascii="Sassoon Penpals" w:hAnsi="Sassoon Penpals"/>
                <w:sz w:val="20"/>
                <w:szCs w:val="20"/>
              </w:rPr>
            </w:pPr>
          </w:p>
          <w:p w14:paraId="17B5FE79" w14:textId="77777777" w:rsidR="00DC754D" w:rsidRDefault="00DC754D" w:rsidP="009A6B3E">
            <w:pPr>
              <w:jc w:val="center"/>
              <w:rPr>
                <w:rFonts w:ascii="Sassoon Penpals" w:hAnsi="Sassoon Penpals"/>
                <w:sz w:val="20"/>
                <w:szCs w:val="20"/>
              </w:rPr>
            </w:pPr>
            <w:r>
              <w:rPr>
                <w:rFonts w:ascii="Sassoon Penpals" w:hAnsi="Sassoon Penpals"/>
                <w:sz w:val="20"/>
                <w:szCs w:val="20"/>
              </w:rPr>
              <w:t xml:space="preserve">Sharing news from home </w:t>
            </w:r>
            <w:proofErr w:type="spellStart"/>
            <w:r>
              <w:rPr>
                <w:rFonts w:ascii="Sassoon Penpals" w:hAnsi="Sassoon Penpals"/>
                <w:sz w:val="20"/>
                <w:szCs w:val="20"/>
              </w:rPr>
              <w:t>e.g</w:t>
            </w:r>
            <w:proofErr w:type="spellEnd"/>
            <w:r>
              <w:rPr>
                <w:rFonts w:ascii="Sassoon Penpals" w:hAnsi="Sassoon Penpals"/>
                <w:sz w:val="20"/>
                <w:szCs w:val="20"/>
              </w:rPr>
              <w:t xml:space="preserve"> I went to the park, mummy made tea</w:t>
            </w:r>
          </w:p>
          <w:p w14:paraId="05BAFE9A" w14:textId="77777777" w:rsidR="00DC754D" w:rsidRDefault="00DC754D" w:rsidP="009A6B3E">
            <w:pPr>
              <w:jc w:val="center"/>
              <w:rPr>
                <w:rFonts w:ascii="Sassoon Penpals" w:hAnsi="Sassoon Penpals"/>
                <w:sz w:val="20"/>
                <w:szCs w:val="20"/>
              </w:rPr>
            </w:pPr>
          </w:p>
          <w:p w14:paraId="1708F3B5" w14:textId="77777777" w:rsidR="00DC754D" w:rsidRDefault="00DC754D" w:rsidP="009A6B3E">
            <w:pPr>
              <w:jc w:val="center"/>
              <w:rPr>
                <w:rFonts w:ascii="Sassoon Penpals" w:hAnsi="Sassoon Penpals"/>
                <w:sz w:val="20"/>
                <w:szCs w:val="20"/>
              </w:rPr>
            </w:pPr>
            <w:r>
              <w:rPr>
                <w:rFonts w:ascii="Sassoon Penpals" w:hAnsi="Sassoon Penpals"/>
                <w:sz w:val="20"/>
                <w:szCs w:val="20"/>
              </w:rPr>
              <w:t>Developing narratives within their play</w:t>
            </w:r>
          </w:p>
          <w:p w14:paraId="612D5104" w14:textId="77777777" w:rsidR="00DC754D" w:rsidRDefault="00DC754D" w:rsidP="009A6B3E">
            <w:pPr>
              <w:jc w:val="center"/>
              <w:rPr>
                <w:rFonts w:ascii="Sassoon Penpals" w:hAnsi="Sassoon Penpals"/>
                <w:sz w:val="20"/>
                <w:szCs w:val="20"/>
              </w:rPr>
            </w:pPr>
          </w:p>
          <w:p w14:paraId="71F74F0E" w14:textId="77777777" w:rsidR="00DC754D" w:rsidRDefault="00DC754D" w:rsidP="009A6B3E">
            <w:pPr>
              <w:jc w:val="center"/>
              <w:rPr>
                <w:rFonts w:ascii="Sassoon Penpals" w:hAnsi="Sassoon Penpals"/>
                <w:sz w:val="20"/>
                <w:szCs w:val="20"/>
              </w:rPr>
            </w:pPr>
            <w:r>
              <w:rPr>
                <w:rFonts w:ascii="Sassoon Penpals" w:hAnsi="Sassoon Penpals"/>
                <w:sz w:val="20"/>
                <w:szCs w:val="20"/>
              </w:rPr>
              <w:t xml:space="preserve">Playing constructively with peers </w:t>
            </w:r>
          </w:p>
          <w:p w14:paraId="2F487EF1" w14:textId="77777777" w:rsidR="00DC754D" w:rsidRDefault="00DC754D" w:rsidP="009A6B3E">
            <w:pPr>
              <w:jc w:val="center"/>
              <w:rPr>
                <w:rFonts w:ascii="Sassoon Penpals" w:hAnsi="Sassoon Penpals"/>
                <w:sz w:val="20"/>
                <w:szCs w:val="20"/>
              </w:rPr>
            </w:pPr>
          </w:p>
          <w:p w14:paraId="4B15EC6B" w14:textId="2ABFA866" w:rsidR="00DC754D" w:rsidRDefault="00DC754D" w:rsidP="009A6B3E">
            <w:pPr>
              <w:jc w:val="center"/>
              <w:rPr>
                <w:rFonts w:ascii="Sassoon Penpals" w:hAnsi="Sassoon Penpals"/>
                <w:sz w:val="20"/>
                <w:szCs w:val="20"/>
              </w:rPr>
            </w:pPr>
            <w:r>
              <w:rPr>
                <w:rFonts w:ascii="Sassoon Penpals" w:hAnsi="Sassoon Penpals"/>
                <w:sz w:val="20"/>
                <w:szCs w:val="20"/>
              </w:rPr>
              <w:t>Listening to others speak</w:t>
            </w:r>
          </w:p>
          <w:p w14:paraId="15AC25E0" w14:textId="0835CD88" w:rsidR="00DC754D" w:rsidRDefault="00DC754D" w:rsidP="009A6B3E">
            <w:pPr>
              <w:jc w:val="center"/>
              <w:rPr>
                <w:rFonts w:ascii="Sassoon Penpals" w:hAnsi="Sassoon Penpals"/>
                <w:sz w:val="20"/>
                <w:szCs w:val="20"/>
              </w:rPr>
            </w:pPr>
          </w:p>
          <w:p w14:paraId="131A9501" w14:textId="3F765944" w:rsidR="00DC754D" w:rsidRDefault="00DC754D" w:rsidP="009A6B3E">
            <w:pPr>
              <w:jc w:val="center"/>
              <w:rPr>
                <w:rFonts w:ascii="Sassoon Penpals" w:hAnsi="Sassoon Penpals"/>
                <w:sz w:val="20"/>
                <w:szCs w:val="20"/>
              </w:rPr>
            </w:pPr>
            <w:r>
              <w:rPr>
                <w:rFonts w:ascii="Sassoon Penpals" w:hAnsi="Sassoon Penpals"/>
                <w:sz w:val="20"/>
                <w:szCs w:val="20"/>
              </w:rPr>
              <w:t>Concentrating on tasks for short periods of time</w:t>
            </w:r>
          </w:p>
          <w:p w14:paraId="73881619" w14:textId="77777777" w:rsidR="00DC754D" w:rsidRDefault="00DC754D" w:rsidP="009A6B3E">
            <w:pPr>
              <w:jc w:val="center"/>
              <w:rPr>
                <w:rFonts w:ascii="Sassoon Penpals" w:hAnsi="Sassoon Penpals"/>
                <w:sz w:val="20"/>
                <w:szCs w:val="20"/>
              </w:rPr>
            </w:pPr>
          </w:p>
          <w:p w14:paraId="0E68C053" w14:textId="6921D719" w:rsidR="00DC754D" w:rsidRPr="0044226B" w:rsidRDefault="00DC754D" w:rsidP="009A6B3E">
            <w:pPr>
              <w:jc w:val="center"/>
              <w:rPr>
                <w:rFonts w:ascii="Sassoon Penpals" w:hAnsi="Sassoon Penpals"/>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F1B1BF" w14:textId="713FF5C0" w:rsidR="00A767E0" w:rsidRDefault="0007390C" w:rsidP="00F07F73">
            <w:pPr>
              <w:rPr>
                <w:rFonts w:ascii="Sassoon Penpals" w:hAnsi="Sassoon Penpals"/>
                <w:b/>
                <w:bCs/>
                <w:sz w:val="20"/>
                <w:szCs w:val="20"/>
              </w:rPr>
            </w:pPr>
            <w:r w:rsidRPr="0044226B">
              <w:rPr>
                <w:rFonts w:ascii="Sassoon Penpals" w:hAnsi="Sassoon Penpals"/>
                <w:b/>
                <w:bCs/>
                <w:sz w:val="20"/>
                <w:szCs w:val="20"/>
              </w:rPr>
              <w:t>DAILY STORY TIME</w:t>
            </w:r>
          </w:p>
          <w:p w14:paraId="3DC3AF0D" w14:textId="171F5992" w:rsidR="00877BC0" w:rsidRDefault="00877BC0" w:rsidP="00F07F73">
            <w:pPr>
              <w:rPr>
                <w:rFonts w:ascii="Sassoon Penpals" w:hAnsi="Sassoon Penpals"/>
                <w:b/>
                <w:bCs/>
                <w:sz w:val="20"/>
                <w:szCs w:val="20"/>
              </w:rPr>
            </w:pPr>
          </w:p>
          <w:p w14:paraId="4D72CDAF" w14:textId="77777777" w:rsidR="00877BC0" w:rsidRPr="0044226B" w:rsidRDefault="00877BC0" w:rsidP="00877BC0">
            <w:pPr>
              <w:jc w:val="center"/>
              <w:rPr>
                <w:rFonts w:ascii="Sassoon Penpals" w:hAnsi="Sassoon Penpals"/>
                <w:b/>
                <w:bCs/>
                <w:sz w:val="20"/>
                <w:szCs w:val="20"/>
              </w:rPr>
            </w:pPr>
            <w:r>
              <w:rPr>
                <w:rFonts w:ascii="Sassoon Penpals" w:hAnsi="Sassoon Penpals"/>
                <w:b/>
                <w:bCs/>
                <w:sz w:val="20"/>
                <w:szCs w:val="20"/>
              </w:rPr>
              <w:t>PAINT A PERSON</w:t>
            </w:r>
          </w:p>
          <w:p w14:paraId="63DB0D40" w14:textId="77777777" w:rsidR="00810D9C" w:rsidRPr="0044226B" w:rsidRDefault="00810D9C" w:rsidP="00F07F73">
            <w:pPr>
              <w:rPr>
                <w:rFonts w:ascii="Sassoon Penpals" w:hAnsi="Sassoon Penpals"/>
                <w:b/>
                <w:bCs/>
                <w:sz w:val="20"/>
                <w:szCs w:val="20"/>
              </w:rPr>
            </w:pPr>
          </w:p>
          <w:p w14:paraId="65982D75" w14:textId="68297252" w:rsidR="00810D9C" w:rsidRDefault="00810D9C" w:rsidP="00810D9C">
            <w:pPr>
              <w:jc w:val="center"/>
              <w:rPr>
                <w:rFonts w:ascii="Sassoon Penpals" w:hAnsi="Sassoon Penpals"/>
                <w:sz w:val="20"/>
                <w:szCs w:val="20"/>
              </w:rPr>
            </w:pPr>
            <w:r w:rsidRPr="0044226B">
              <w:rPr>
                <w:rFonts w:ascii="Sassoon Penpals" w:hAnsi="Sassoon Penpals"/>
                <w:sz w:val="20"/>
                <w:szCs w:val="20"/>
              </w:rPr>
              <w:t xml:space="preserve">Nursery Rhyme/Poem LTP </w:t>
            </w:r>
          </w:p>
          <w:p w14:paraId="1913B38B" w14:textId="23DBA9B9" w:rsidR="00DC754D" w:rsidRDefault="00DC754D" w:rsidP="00810D9C">
            <w:pPr>
              <w:jc w:val="center"/>
              <w:rPr>
                <w:rFonts w:ascii="Sassoon Penpals" w:hAnsi="Sassoon Penpals"/>
                <w:sz w:val="20"/>
                <w:szCs w:val="20"/>
              </w:rPr>
            </w:pPr>
          </w:p>
          <w:p w14:paraId="3D0AE9F6" w14:textId="0A978F27" w:rsidR="00DC754D" w:rsidRDefault="00DC754D" w:rsidP="00810D9C">
            <w:pPr>
              <w:jc w:val="center"/>
              <w:rPr>
                <w:rFonts w:ascii="Sassoon Penpals" w:hAnsi="Sassoon Penpals"/>
                <w:sz w:val="20"/>
                <w:szCs w:val="20"/>
              </w:rPr>
            </w:pPr>
            <w:r>
              <w:rPr>
                <w:rFonts w:ascii="Sassoon Penpals" w:hAnsi="Sassoon Penpals"/>
                <w:sz w:val="20"/>
                <w:szCs w:val="20"/>
              </w:rPr>
              <w:t>Developing narratives with peers during play</w:t>
            </w:r>
          </w:p>
          <w:p w14:paraId="735B8516" w14:textId="190D867E" w:rsidR="00DC754D" w:rsidRDefault="00DC754D" w:rsidP="00810D9C">
            <w:pPr>
              <w:jc w:val="center"/>
              <w:rPr>
                <w:rFonts w:ascii="Sassoon Penpals" w:hAnsi="Sassoon Penpals"/>
                <w:sz w:val="20"/>
                <w:szCs w:val="20"/>
              </w:rPr>
            </w:pPr>
          </w:p>
          <w:p w14:paraId="36ED6006" w14:textId="58924859" w:rsidR="00DC754D" w:rsidRDefault="00DC754D" w:rsidP="00810D9C">
            <w:pPr>
              <w:jc w:val="center"/>
              <w:rPr>
                <w:rFonts w:ascii="Sassoon Penpals" w:hAnsi="Sassoon Penpals"/>
                <w:sz w:val="20"/>
                <w:szCs w:val="20"/>
              </w:rPr>
            </w:pPr>
            <w:r>
              <w:rPr>
                <w:rFonts w:ascii="Sassoon Penpals" w:hAnsi="Sassoon Penpals"/>
                <w:sz w:val="20"/>
                <w:szCs w:val="20"/>
              </w:rPr>
              <w:t>Using visual prompts to retell parts of a familiar story</w:t>
            </w:r>
          </w:p>
          <w:p w14:paraId="7EEE7025" w14:textId="1C513846" w:rsidR="00DC754D" w:rsidRDefault="00DC754D" w:rsidP="00810D9C">
            <w:pPr>
              <w:jc w:val="center"/>
              <w:rPr>
                <w:rFonts w:ascii="Sassoon Penpals" w:hAnsi="Sassoon Penpals"/>
                <w:sz w:val="20"/>
                <w:szCs w:val="20"/>
              </w:rPr>
            </w:pPr>
          </w:p>
          <w:p w14:paraId="72E8A094" w14:textId="5177E1E4" w:rsidR="00DC754D" w:rsidRDefault="00DC754D" w:rsidP="00810D9C">
            <w:pPr>
              <w:jc w:val="center"/>
              <w:rPr>
                <w:rFonts w:ascii="Sassoon Penpals" w:hAnsi="Sassoon Penpals"/>
                <w:sz w:val="20"/>
                <w:szCs w:val="20"/>
              </w:rPr>
            </w:pPr>
            <w:r>
              <w:rPr>
                <w:rFonts w:ascii="Sassoon Penpals" w:hAnsi="Sassoon Penpals"/>
                <w:sz w:val="20"/>
                <w:szCs w:val="20"/>
              </w:rPr>
              <w:t>Building short sentences to share thoughts</w:t>
            </w:r>
          </w:p>
          <w:p w14:paraId="7F21C2F0" w14:textId="4D406C98" w:rsidR="00DC754D" w:rsidRDefault="00DC754D" w:rsidP="00810D9C">
            <w:pPr>
              <w:jc w:val="center"/>
              <w:rPr>
                <w:rFonts w:ascii="Sassoon Penpals" w:hAnsi="Sassoon Penpals"/>
                <w:sz w:val="20"/>
                <w:szCs w:val="20"/>
              </w:rPr>
            </w:pPr>
          </w:p>
          <w:p w14:paraId="3B92E35A" w14:textId="0A9C1B39" w:rsidR="00DC754D" w:rsidRDefault="00DC754D" w:rsidP="00810D9C">
            <w:pPr>
              <w:jc w:val="center"/>
              <w:rPr>
                <w:rFonts w:ascii="Sassoon Penpals" w:hAnsi="Sassoon Penpals"/>
                <w:sz w:val="20"/>
                <w:szCs w:val="20"/>
              </w:rPr>
            </w:pPr>
            <w:r>
              <w:rPr>
                <w:rFonts w:ascii="Sassoon Penpals" w:hAnsi="Sassoon Penpals"/>
                <w:sz w:val="20"/>
                <w:szCs w:val="20"/>
              </w:rPr>
              <w:t>Responding to the thoughts of peers and adults</w:t>
            </w:r>
          </w:p>
          <w:p w14:paraId="21CD1DF8" w14:textId="550378C7" w:rsidR="00DC754D" w:rsidRDefault="00DC754D" w:rsidP="00810D9C">
            <w:pPr>
              <w:jc w:val="center"/>
              <w:rPr>
                <w:rFonts w:ascii="Sassoon Penpals" w:hAnsi="Sassoon Penpals"/>
                <w:sz w:val="20"/>
                <w:szCs w:val="20"/>
              </w:rPr>
            </w:pPr>
          </w:p>
          <w:p w14:paraId="013D414A" w14:textId="3F1AD2C3" w:rsidR="00DC754D" w:rsidRDefault="00DC754D" w:rsidP="00810D9C">
            <w:pPr>
              <w:jc w:val="center"/>
              <w:rPr>
                <w:rFonts w:ascii="Sassoon Penpals" w:hAnsi="Sassoon Penpals"/>
                <w:sz w:val="20"/>
                <w:szCs w:val="20"/>
              </w:rPr>
            </w:pPr>
            <w:r>
              <w:rPr>
                <w:rFonts w:ascii="Sassoon Penpals" w:hAnsi="Sassoon Penpals"/>
                <w:sz w:val="20"/>
                <w:szCs w:val="20"/>
              </w:rPr>
              <w:t>Concentrating on tasks for longer periods of time</w:t>
            </w:r>
          </w:p>
          <w:p w14:paraId="03144801" w14:textId="3C1AF494" w:rsidR="00DC754D" w:rsidRDefault="00DC754D" w:rsidP="00810D9C">
            <w:pPr>
              <w:jc w:val="center"/>
              <w:rPr>
                <w:rFonts w:ascii="Sassoon Penpals" w:hAnsi="Sassoon Penpals"/>
                <w:sz w:val="20"/>
                <w:szCs w:val="20"/>
              </w:rPr>
            </w:pPr>
          </w:p>
          <w:p w14:paraId="71259DAB" w14:textId="1D21F048" w:rsidR="00DC754D" w:rsidRPr="0044226B" w:rsidRDefault="00DC754D" w:rsidP="00810D9C">
            <w:pPr>
              <w:jc w:val="center"/>
              <w:rPr>
                <w:rFonts w:ascii="Sassoon Penpals" w:hAnsi="Sassoon Penpals"/>
                <w:sz w:val="20"/>
                <w:szCs w:val="20"/>
              </w:rPr>
            </w:pPr>
            <w:r>
              <w:rPr>
                <w:rFonts w:ascii="Sassoon Penpals" w:hAnsi="Sassoon Penpals"/>
                <w:sz w:val="20"/>
                <w:szCs w:val="20"/>
              </w:rPr>
              <w:t>Developing creativity and imagination through role play resources</w:t>
            </w:r>
          </w:p>
          <w:p w14:paraId="5ADCEAD2" w14:textId="77777777" w:rsidR="00810D9C" w:rsidRDefault="00810D9C" w:rsidP="00F07F73">
            <w:pPr>
              <w:rPr>
                <w:rFonts w:ascii="Sassoon Penpals" w:hAnsi="Sassoon Penpals"/>
                <w:sz w:val="20"/>
                <w:szCs w:val="20"/>
              </w:rPr>
            </w:pPr>
          </w:p>
          <w:p w14:paraId="63A6EE7E" w14:textId="5245CD2C" w:rsidR="00DC754D" w:rsidRPr="0044226B" w:rsidRDefault="00DC754D" w:rsidP="00F07F73">
            <w:pPr>
              <w:rPr>
                <w:rFonts w:ascii="Sassoon Penpals" w:hAnsi="Sassoon Penpals"/>
                <w:b/>
                <w:bCs/>
                <w:sz w:val="20"/>
                <w:szCs w:val="20"/>
              </w:rPr>
            </w:pPr>
          </w:p>
        </w:tc>
      </w:tr>
      <w:tr w:rsidR="00DA4A17" w:rsidRPr="0044226B" w14:paraId="177C9C85" w14:textId="77777777" w:rsidTr="696D4C37">
        <w:trPr>
          <w:trHeight w:val="681"/>
        </w:trPr>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hemeFill="accent3" w:themeFillTint="66"/>
          </w:tcPr>
          <w:p w14:paraId="05675709" w14:textId="03867028" w:rsidR="00DA4A17" w:rsidRPr="0044226B" w:rsidRDefault="00DA4A17" w:rsidP="00DA4A17">
            <w:pPr>
              <w:rPr>
                <w:rFonts w:ascii="Sassoon Penpals" w:hAnsi="Sassoon Penpals"/>
                <w:b/>
                <w:sz w:val="20"/>
                <w:szCs w:val="20"/>
              </w:rPr>
            </w:pPr>
            <w:r w:rsidRPr="0044226B">
              <w:rPr>
                <w:rFonts w:ascii="Sassoon Penpals" w:hAnsi="Sassoon Penpals"/>
                <w:b/>
                <w:sz w:val="20"/>
                <w:szCs w:val="20"/>
              </w:rPr>
              <w:lastRenderedPageBreak/>
              <w:t xml:space="preserve">Personal, Social and Emotional Development </w:t>
            </w:r>
          </w:p>
          <w:p w14:paraId="10C58FC7" w14:textId="77777777" w:rsidR="00DA4A17" w:rsidRPr="0044226B" w:rsidRDefault="00DA4A17" w:rsidP="00DA4A17">
            <w:pPr>
              <w:rPr>
                <w:rFonts w:ascii="Sassoon Penpals" w:hAnsi="Sassoon Penpals"/>
                <w:b/>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82A45F" w14:textId="4E7DD37F" w:rsidR="00DA4A17" w:rsidRPr="0044226B" w:rsidRDefault="00C76DB3" w:rsidP="00DA4A17">
            <w:pPr>
              <w:shd w:val="clear" w:color="auto" w:fill="A8FFB3"/>
              <w:jc w:val="center"/>
              <w:rPr>
                <w:rFonts w:ascii="Sassoon Penpals" w:hAnsi="Sassoon Penpals"/>
                <w:sz w:val="20"/>
                <w:szCs w:val="20"/>
              </w:rPr>
            </w:pPr>
            <w:r w:rsidRPr="0044226B">
              <w:rPr>
                <w:rFonts w:ascii="Sassoon Penpals" w:hAnsi="Sassoon Penpals"/>
                <w:sz w:val="20"/>
                <w:szCs w:val="20"/>
              </w:rPr>
              <w:t>Emotional development</w:t>
            </w:r>
          </w:p>
          <w:p w14:paraId="76E8C1E0" w14:textId="2AA97CB0" w:rsidR="00DA4A17" w:rsidRPr="0044226B" w:rsidRDefault="00C76DB3" w:rsidP="00DA4A17">
            <w:pPr>
              <w:pStyle w:val="ListParagraph"/>
              <w:widowControl/>
              <w:numPr>
                <w:ilvl w:val="0"/>
                <w:numId w:val="13"/>
              </w:numPr>
              <w:tabs>
                <w:tab w:val="left" w:pos="225"/>
              </w:tabs>
              <w:autoSpaceDE/>
              <w:autoSpaceDN/>
              <w:adjustRightInd/>
              <w:ind w:left="84" w:hanging="426"/>
              <w:contextualSpacing/>
              <w:jc w:val="center"/>
              <w:rPr>
                <w:rFonts w:ascii="Sassoon Penpals" w:hAnsi="Sassoon Penpals"/>
                <w:szCs w:val="20"/>
              </w:rPr>
            </w:pPr>
            <w:r w:rsidRPr="0044226B">
              <w:rPr>
                <w:rFonts w:ascii="Sassoon Penpals" w:hAnsi="Sassoon Penpals"/>
                <w:szCs w:val="20"/>
              </w:rPr>
              <w:t>Naming emotions</w:t>
            </w:r>
          </w:p>
          <w:p w14:paraId="5A62A7C2" w14:textId="5FFCC722" w:rsidR="00DA4A17" w:rsidRPr="0044226B" w:rsidRDefault="005E465E" w:rsidP="00DA4A17">
            <w:pPr>
              <w:pStyle w:val="ListParagraph"/>
              <w:widowControl/>
              <w:numPr>
                <w:ilvl w:val="0"/>
                <w:numId w:val="13"/>
              </w:numPr>
              <w:tabs>
                <w:tab w:val="left" w:pos="225"/>
              </w:tabs>
              <w:autoSpaceDE/>
              <w:autoSpaceDN/>
              <w:adjustRightInd/>
              <w:ind w:left="84" w:hanging="426"/>
              <w:contextualSpacing/>
              <w:jc w:val="center"/>
              <w:rPr>
                <w:rFonts w:ascii="Sassoon Penpals" w:hAnsi="Sassoon Penpals"/>
                <w:szCs w:val="20"/>
              </w:rPr>
            </w:pPr>
            <w:r w:rsidRPr="0044226B">
              <w:rPr>
                <w:rFonts w:ascii="Sassoon Penpals" w:hAnsi="Sassoon Penpals"/>
                <w:szCs w:val="20"/>
              </w:rPr>
              <w:t>Sharing our feelings</w:t>
            </w:r>
          </w:p>
          <w:p w14:paraId="7F705769" w14:textId="77777777" w:rsidR="005E465E" w:rsidRPr="0044226B" w:rsidRDefault="005E465E" w:rsidP="005E465E">
            <w:pPr>
              <w:pStyle w:val="ListParagraph"/>
              <w:widowControl/>
              <w:tabs>
                <w:tab w:val="left" w:pos="225"/>
              </w:tabs>
              <w:autoSpaceDE/>
              <w:autoSpaceDN/>
              <w:adjustRightInd/>
              <w:ind w:left="84"/>
              <w:contextualSpacing/>
              <w:rPr>
                <w:rFonts w:ascii="Sassoon Penpals" w:hAnsi="Sassoon Penpals"/>
                <w:szCs w:val="20"/>
              </w:rPr>
            </w:pPr>
          </w:p>
          <w:p w14:paraId="15CAA136" w14:textId="77CC443C" w:rsidR="00DA4A17" w:rsidRPr="0044226B" w:rsidRDefault="005E465E" w:rsidP="00DA4A17">
            <w:pPr>
              <w:shd w:val="clear" w:color="auto" w:fill="BCE0FF"/>
              <w:jc w:val="center"/>
              <w:rPr>
                <w:rFonts w:ascii="Sassoon Penpals" w:hAnsi="Sassoon Penpals"/>
                <w:sz w:val="20"/>
                <w:szCs w:val="20"/>
              </w:rPr>
            </w:pPr>
            <w:r w:rsidRPr="0044226B">
              <w:rPr>
                <w:rFonts w:ascii="Sassoon Penpals" w:hAnsi="Sassoon Penpals"/>
                <w:sz w:val="20"/>
                <w:szCs w:val="20"/>
              </w:rPr>
              <w:t>Building Friendships</w:t>
            </w:r>
          </w:p>
          <w:p w14:paraId="06296D89" w14:textId="200B6E78" w:rsidR="00DA4A17" w:rsidRPr="0044226B" w:rsidRDefault="005E465E" w:rsidP="005E465E">
            <w:pPr>
              <w:pStyle w:val="ListParagraph"/>
              <w:numPr>
                <w:ilvl w:val="0"/>
                <w:numId w:val="21"/>
              </w:numPr>
              <w:rPr>
                <w:rFonts w:ascii="Sassoon Penpals" w:hAnsi="Sassoon Penpals"/>
                <w:szCs w:val="20"/>
              </w:rPr>
            </w:pPr>
            <w:r w:rsidRPr="0044226B">
              <w:rPr>
                <w:rFonts w:ascii="Sassoon Penpals" w:hAnsi="Sassoon Penpals"/>
                <w:szCs w:val="20"/>
              </w:rPr>
              <w:t>Considering the feelings of others.</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A7B8A" w14:textId="77777777" w:rsidR="00DA4A17" w:rsidRPr="0044226B" w:rsidRDefault="00DA4A17" w:rsidP="00DA4A17">
            <w:pPr>
              <w:shd w:val="clear" w:color="auto" w:fill="FFCBF6"/>
              <w:jc w:val="center"/>
              <w:rPr>
                <w:rFonts w:ascii="Sassoon Penpals" w:hAnsi="Sassoon Penpals"/>
                <w:sz w:val="20"/>
                <w:szCs w:val="20"/>
              </w:rPr>
            </w:pPr>
            <w:r w:rsidRPr="0044226B">
              <w:rPr>
                <w:rFonts w:ascii="Sassoon Penpals" w:hAnsi="Sassoon Penpals"/>
                <w:sz w:val="20"/>
                <w:szCs w:val="20"/>
              </w:rPr>
              <w:t>Anti-Bullying Week –</w:t>
            </w:r>
          </w:p>
          <w:p w14:paraId="0FD206A5" w14:textId="77777777" w:rsidR="00DA4A17" w:rsidRPr="0044226B" w:rsidRDefault="00DA4A17" w:rsidP="00DA4A17">
            <w:pPr>
              <w:pStyle w:val="ListParagraph"/>
              <w:widowControl/>
              <w:numPr>
                <w:ilvl w:val="0"/>
                <w:numId w:val="14"/>
              </w:numPr>
              <w:autoSpaceDE/>
              <w:autoSpaceDN/>
              <w:adjustRightInd/>
              <w:ind w:left="257" w:hanging="257"/>
              <w:contextualSpacing/>
              <w:rPr>
                <w:rFonts w:ascii="Sassoon Penpals" w:hAnsi="Sassoon Penpals"/>
                <w:szCs w:val="20"/>
              </w:rPr>
            </w:pPr>
            <w:r w:rsidRPr="0044226B">
              <w:rPr>
                <w:rFonts w:ascii="Sassoon Penpals" w:hAnsi="Sassoon Penpals"/>
                <w:szCs w:val="20"/>
              </w:rPr>
              <w:t>United against bullying lesson</w:t>
            </w:r>
          </w:p>
          <w:p w14:paraId="0755B38D" w14:textId="77777777" w:rsidR="00DA4A17" w:rsidRPr="0044226B" w:rsidRDefault="00DA4A17" w:rsidP="00DA4A17">
            <w:pPr>
              <w:pStyle w:val="ListParagraph"/>
              <w:ind w:left="257"/>
              <w:rPr>
                <w:rFonts w:ascii="Sassoon Penpals" w:hAnsi="Sassoon Penpals"/>
                <w:szCs w:val="20"/>
              </w:rPr>
            </w:pPr>
          </w:p>
          <w:p w14:paraId="7DD5D6E6" w14:textId="73D97BA3" w:rsidR="00DA4A17" w:rsidRPr="0044226B" w:rsidRDefault="005E465E" w:rsidP="00DA4A17">
            <w:pPr>
              <w:shd w:val="clear" w:color="auto" w:fill="FBD3FF"/>
              <w:jc w:val="center"/>
              <w:rPr>
                <w:rFonts w:ascii="Sassoon Penpals" w:hAnsi="Sassoon Penpals"/>
                <w:sz w:val="20"/>
                <w:szCs w:val="20"/>
              </w:rPr>
            </w:pPr>
            <w:r w:rsidRPr="0044226B">
              <w:rPr>
                <w:rFonts w:ascii="Sassoon Penpals" w:hAnsi="Sassoon Penpals"/>
                <w:sz w:val="20"/>
                <w:szCs w:val="20"/>
              </w:rPr>
              <w:t>Being helpful</w:t>
            </w:r>
          </w:p>
          <w:p w14:paraId="7E5BC2A2" w14:textId="2B9FD0A8" w:rsidR="00DA4A17" w:rsidRPr="0044226B" w:rsidRDefault="005E465E" w:rsidP="005E465E">
            <w:pPr>
              <w:pStyle w:val="ListParagraph"/>
              <w:widowControl/>
              <w:numPr>
                <w:ilvl w:val="0"/>
                <w:numId w:val="15"/>
              </w:numPr>
              <w:autoSpaceDE/>
              <w:autoSpaceDN/>
              <w:adjustRightInd/>
              <w:ind w:left="244" w:hanging="244"/>
              <w:contextualSpacing/>
              <w:rPr>
                <w:rFonts w:ascii="Sassoon Penpals" w:hAnsi="Sassoon Penpals"/>
                <w:szCs w:val="20"/>
              </w:rPr>
            </w:pPr>
            <w:r w:rsidRPr="0044226B">
              <w:rPr>
                <w:rFonts w:ascii="Sassoon Penpals" w:hAnsi="Sassoon Penpals"/>
                <w:szCs w:val="20"/>
              </w:rPr>
              <w:t>Learning how to share and take turns.</w:t>
            </w:r>
          </w:p>
        </w:tc>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E3BA90" w14:textId="4AF6C0CA" w:rsidR="00DA4A17" w:rsidRPr="0044226B" w:rsidRDefault="00C76DB3" w:rsidP="00DA4A17">
            <w:pPr>
              <w:shd w:val="clear" w:color="auto" w:fill="A8FFB3"/>
              <w:jc w:val="center"/>
              <w:rPr>
                <w:rFonts w:ascii="Sassoon Penpals" w:hAnsi="Sassoon Penpals"/>
                <w:sz w:val="20"/>
                <w:szCs w:val="20"/>
              </w:rPr>
            </w:pPr>
            <w:r w:rsidRPr="0044226B">
              <w:rPr>
                <w:rFonts w:ascii="Sassoon Penpals" w:hAnsi="Sassoon Penpals"/>
                <w:sz w:val="20"/>
                <w:szCs w:val="20"/>
              </w:rPr>
              <w:t>Caring for other living things.</w:t>
            </w:r>
          </w:p>
          <w:p w14:paraId="1D61B41E" w14:textId="3B0B961C" w:rsidR="00DA4A17" w:rsidRPr="0044226B" w:rsidRDefault="00DA4A17" w:rsidP="00C76DB3">
            <w:pPr>
              <w:pStyle w:val="ListParagraph"/>
              <w:widowControl/>
              <w:numPr>
                <w:ilvl w:val="0"/>
                <w:numId w:val="16"/>
              </w:numPr>
              <w:autoSpaceDE/>
              <w:autoSpaceDN/>
              <w:adjustRightInd/>
              <w:ind w:left="257" w:hanging="142"/>
              <w:contextualSpacing/>
              <w:jc w:val="both"/>
              <w:rPr>
                <w:rFonts w:ascii="Sassoon Penpals" w:hAnsi="Sassoon Penpals" w:cs="Arial"/>
                <w:szCs w:val="20"/>
              </w:rPr>
            </w:pPr>
            <w:r w:rsidRPr="0044226B">
              <w:rPr>
                <w:rFonts w:ascii="Sassoon Penpals" w:hAnsi="Sassoon Penpals"/>
                <w:szCs w:val="20"/>
              </w:rPr>
              <w:t xml:space="preserve"> </w:t>
            </w:r>
            <w:r w:rsidRPr="0044226B">
              <w:rPr>
                <w:rFonts w:ascii="Sassoon Penpals" w:hAnsi="Sassoon Penpals" w:cs="Arial"/>
                <w:szCs w:val="20"/>
              </w:rPr>
              <w:t xml:space="preserve"> </w:t>
            </w:r>
            <w:r w:rsidR="00C76DB3" w:rsidRPr="0044226B">
              <w:rPr>
                <w:rFonts w:ascii="Sassoon Penpals" w:hAnsi="Sassoon Penpals" w:cs="Arial"/>
                <w:szCs w:val="20"/>
              </w:rPr>
              <w:t>What do animals need to be healthy?</w:t>
            </w:r>
          </w:p>
          <w:p w14:paraId="2146C4F4" w14:textId="209E1926" w:rsidR="00C76DB3" w:rsidRPr="0044226B" w:rsidRDefault="00C76DB3" w:rsidP="005E465E">
            <w:pPr>
              <w:pStyle w:val="ListParagraph"/>
              <w:widowControl/>
              <w:numPr>
                <w:ilvl w:val="0"/>
                <w:numId w:val="16"/>
              </w:numPr>
              <w:autoSpaceDE/>
              <w:autoSpaceDN/>
              <w:adjustRightInd/>
              <w:ind w:left="257" w:hanging="142"/>
              <w:contextualSpacing/>
              <w:jc w:val="both"/>
              <w:rPr>
                <w:rFonts w:ascii="Sassoon Penpals" w:hAnsi="Sassoon Penpals" w:cs="Arial"/>
                <w:szCs w:val="20"/>
              </w:rPr>
            </w:pPr>
            <w:r w:rsidRPr="0044226B">
              <w:rPr>
                <w:rFonts w:ascii="Sassoon Penpals" w:hAnsi="Sassoon Penpals" w:cs="Arial"/>
                <w:szCs w:val="20"/>
              </w:rPr>
              <w:t>How can we keep pets safe?</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79194" w14:textId="525A85F2" w:rsidR="00DA4A17" w:rsidRPr="0044226B" w:rsidRDefault="00C76DB3" w:rsidP="00DA4A17">
            <w:pPr>
              <w:shd w:val="clear" w:color="auto" w:fill="FFCBF6"/>
              <w:jc w:val="center"/>
              <w:rPr>
                <w:rFonts w:ascii="Sassoon Penpals" w:hAnsi="Sassoon Penpals"/>
                <w:sz w:val="20"/>
                <w:szCs w:val="20"/>
              </w:rPr>
            </w:pPr>
            <w:r w:rsidRPr="0044226B">
              <w:rPr>
                <w:rFonts w:ascii="Sassoon Penpals" w:hAnsi="Sassoon Penpals"/>
                <w:sz w:val="20"/>
                <w:szCs w:val="20"/>
              </w:rPr>
              <w:t>Looking after our environment</w:t>
            </w:r>
          </w:p>
          <w:p w14:paraId="7CA8BAD2" w14:textId="531F15FA" w:rsidR="00DA4A17" w:rsidRPr="0044226B" w:rsidRDefault="00C76DB3" w:rsidP="00DA4A17">
            <w:pPr>
              <w:pStyle w:val="ListParagraph"/>
              <w:widowControl/>
              <w:numPr>
                <w:ilvl w:val="0"/>
                <w:numId w:val="16"/>
              </w:numPr>
              <w:autoSpaceDE/>
              <w:autoSpaceDN/>
              <w:adjustRightInd/>
              <w:ind w:left="399" w:hanging="284"/>
              <w:contextualSpacing/>
              <w:rPr>
                <w:rFonts w:ascii="Sassoon Penpals" w:hAnsi="Sassoon Penpals" w:cs="Arial"/>
                <w:szCs w:val="20"/>
              </w:rPr>
            </w:pPr>
            <w:r w:rsidRPr="0044226B">
              <w:rPr>
                <w:rFonts w:ascii="Sassoon Penpals" w:hAnsi="Sassoon Penpals" w:cs="Arial"/>
                <w:szCs w:val="20"/>
              </w:rPr>
              <w:t>Planting seeds and bulbs to develop our school environment.</w:t>
            </w:r>
          </w:p>
          <w:p w14:paraId="7014053E" w14:textId="77777777" w:rsidR="00DA4A17" w:rsidRPr="0044226B" w:rsidRDefault="00DA4A17" w:rsidP="00DA4A17">
            <w:pPr>
              <w:rPr>
                <w:rFonts w:ascii="Sassoon Penpals" w:hAnsi="Sassoon Penpals" w:cs="Arial"/>
                <w:sz w:val="20"/>
                <w:szCs w:val="20"/>
              </w:rPr>
            </w:pPr>
          </w:p>
          <w:p w14:paraId="4B1A1E93" w14:textId="2A49B66A" w:rsidR="00DA4A17" w:rsidRPr="0044226B" w:rsidRDefault="00C76DB3" w:rsidP="00DA4A17">
            <w:pPr>
              <w:shd w:val="clear" w:color="auto" w:fill="FFCBF6"/>
              <w:jc w:val="center"/>
              <w:rPr>
                <w:rFonts w:ascii="Sassoon Penpals" w:hAnsi="Sassoon Penpals"/>
                <w:sz w:val="20"/>
                <w:szCs w:val="20"/>
              </w:rPr>
            </w:pPr>
            <w:r w:rsidRPr="0044226B">
              <w:rPr>
                <w:rFonts w:ascii="Sassoon Penpals" w:hAnsi="Sassoon Penpals"/>
                <w:sz w:val="20"/>
                <w:szCs w:val="20"/>
              </w:rPr>
              <w:t>Recycling</w:t>
            </w:r>
          </w:p>
          <w:p w14:paraId="32FE811C" w14:textId="070702DB" w:rsidR="00C76DB3" w:rsidRPr="0044226B" w:rsidRDefault="00C76DB3" w:rsidP="005E465E">
            <w:pPr>
              <w:pStyle w:val="ListParagraph"/>
              <w:widowControl/>
              <w:numPr>
                <w:ilvl w:val="0"/>
                <w:numId w:val="16"/>
              </w:numPr>
              <w:autoSpaceDE/>
              <w:autoSpaceDN/>
              <w:adjustRightInd/>
              <w:ind w:left="399" w:hanging="284"/>
              <w:contextualSpacing/>
              <w:rPr>
                <w:rFonts w:ascii="Sassoon Penpals" w:hAnsi="Sassoon Penpals" w:cs="Arial"/>
                <w:szCs w:val="20"/>
              </w:rPr>
            </w:pPr>
            <w:r w:rsidRPr="0044226B">
              <w:rPr>
                <w:rFonts w:ascii="Sassoon Penpals" w:hAnsi="Sassoon Penpals" w:cs="Arial"/>
                <w:szCs w:val="20"/>
              </w:rPr>
              <w:t>How can we reuse items to reduce waste.</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390FC6" w14:textId="354872D0" w:rsidR="00DA4A17" w:rsidRPr="0044226B" w:rsidRDefault="00C76DB3" w:rsidP="00DA4A17">
            <w:pPr>
              <w:shd w:val="clear" w:color="auto" w:fill="FFCBF6"/>
              <w:jc w:val="center"/>
              <w:rPr>
                <w:rFonts w:ascii="Sassoon Penpals" w:hAnsi="Sassoon Penpals"/>
                <w:sz w:val="20"/>
                <w:szCs w:val="20"/>
              </w:rPr>
            </w:pPr>
            <w:r w:rsidRPr="0044226B">
              <w:rPr>
                <w:rFonts w:ascii="Sassoon Penpals" w:hAnsi="Sassoon Penpals"/>
                <w:sz w:val="20"/>
                <w:szCs w:val="20"/>
              </w:rPr>
              <w:t>People who care for us</w:t>
            </w:r>
          </w:p>
          <w:p w14:paraId="691EFE03" w14:textId="6E3D3C21" w:rsidR="00DA4A17" w:rsidRPr="0044226B" w:rsidRDefault="00C76DB3" w:rsidP="00DA4A17">
            <w:pPr>
              <w:pStyle w:val="ListParagraph"/>
              <w:widowControl/>
              <w:numPr>
                <w:ilvl w:val="0"/>
                <w:numId w:val="14"/>
              </w:numPr>
              <w:autoSpaceDE/>
              <w:autoSpaceDN/>
              <w:adjustRightInd/>
              <w:ind w:left="257" w:hanging="257"/>
              <w:contextualSpacing/>
              <w:rPr>
                <w:rFonts w:ascii="Sassoon Penpals" w:hAnsi="Sassoon Penpals"/>
                <w:szCs w:val="20"/>
              </w:rPr>
            </w:pPr>
            <w:r w:rsidRPr="0044226B">
              <w:rPr>
                <w:rFonts w:ascii="Sassoon Penpals" w:hAnsi="Sassoon Penpals" w:cs="Arial"/>
                <w:szCs w:val="20"/>
              </w:rPr>
              <w:t>Who is there to help us?</w:t>
            </w:r>
          </w:p>
          <w:p w14:paraId="68ABD90D" w14:textId="5C079FE9" w:rsidR="00C76DB3" w:rsidRPr="0044226B" w:rsidRDefault="00C76DB3" w:rsidP="005E465E">
            <w:pPr>
              <w:pStyle w:val="ListParagraph"/>
              <w:widowControl/>
              <w:numPr>
                <w:ilvl w:val="0"/>
                <w:numId w:val="14"/>
              </w:numPr>
              <w:autoSpaceDE/>
              <w:autoSpaceDN/>
              <w:adjustRightInd/>
              <w:ind w:left="257" w:hanging="257"/>
              <w:contextualSpacing/>
              <w:rPr>
                <w:rFonts w:ascii="Sassoon Penpals" w:hAnsi="Sassoon Penpals"/>
                <w:szCs w:val="20"/>
              </w:rPr>
            </w:pPr>
            <w:r w:rsidRPr="0044226B">
              <w:rPr>
                <w:rFonts w:ascii="Sassoon Penpals" w:hAnsi="Sassoon Penpals"/>
                <w:szCs w:val="20"/>
              </w:rPr>
              <w:t>How can we help others?</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5EEDA4" w14:textId="251C4DF1" w:rsidR="00DA4A17" w:rsidRPr="0044226B" w:rsidRDefault="00C76DB3" w:rsidP="00DA4A17">
            <w:pPr>
              <w:shd w:val="clear" w:color="auto" w:fill="A8FFB3"/>
              <w:jc w:val="center"/>
              <w:rPr>
                <w:rFonts w:ascii="Sassoon Penpals" w:hAnsi="Sassoon Penpals"/>
                <w:sz w:val="20"/>
                <w:szCs w:val="20"/>
              </w:rPr>
            </w:pPr>
            <w:r w:rsidRPr="0044226B">
              <w:rPr>
                <w:rFonts w:ascii="Sassoon Penpals" w:hAnsi="Sassoon Penpals"/>
                <w:sz w:val="20"/>
                <w:szCs w:val="20"/>
              </w:rPr>
              <w:t>Sun Safety</w:t>
            </w:r>
          </w:p>
          <w:p w14:paraId="54953AD5" w14:textId="43C8F4CB" w:rsidR="00DA4A17" w:rsidRPr="0044226B" w:rsidRDefault="00C76DB3" w:rsidP="00C76DB3">
            <w:pPr>
              <w:pStyle w:val="ListParagraph"/>
              <w:numPr>
                <w:ilvl w:val="0"/>
                <w:numId w:val="15"/>
              </w:numPr>
              <w:rPr>
                <w:rFonts w:ascii="Sassoon Penpals" w:hAnsi="Sassoon Penpals" w:cs="SassoonPrimaryInfant"/>
                <w:szCs w:val="20"/>
              </w:rPr>
            </w:pPr>
            <w:r w:rsidRPr="0044226B">
              <w:rPr>
                <w:rFonts w:ascii="Sassoon Penpals" w:hAnsi="Sassoon Penpals" w:cs="SassoonPrimaryInfant"/>
                <w:szCs w:val="20"/>
              </w:rPr>
              <w:t xml:space="preserve">How can we </w:t>
            </w:r>
            <w:r w:rsidR="005E465E" w:rsidRPr="0044226B">
              <w:rPr>
                <w:rFonts w:ascii="Sassoon Penpals" w:hAnsi="Sassoon Penpals" w:cs="SassoonPrimaryInfant"/>
                <w:szCs w:val="20"/>
              </w:rPr>
              <w:t>enjoy</w:t>
            </w:r>
            <w:r w:rsidRPr="0044226B">
              <w:rPr>
                <w:rFonts w:ascii="Sassoon Penpals" w:hAnsi="Sassoon Penpals" w:cs="SassoonPrimaryInfant"/>
                <w:szCs w:val="20"/>
              </w:rPr>
              <w:t xml:space="preserve"> the sun.</w:t>
            </w:r>
          </w:p>
          <w:p w14:paraId="23B2A54F" w14:textId="1ADDF8FA" w:rsidR="00DA4A17" w:rsidRPr="0044226B" w:rsidRDefault="005E465E" w:rsidP="005E465E">
            <w:pPr>
              <w:pStyle w:val="ListParagraph"/>
              <w:numPr>
                <w:ilvl w:val="0"/>
                <w:numId w:val="15"/>
              </w:numPr>
              <w:rPr>
                <w:rFonts w:ascii="Sassoon Penpals" w:hAnsi="Sassoon Penpals" w:cs="SassoonPrimaryInfant"/>
                <w:szCs w:val="20"/>
              </w:rPr>
            </w:pPr>
            <w:r w:rsidRPr="0044226B">
              <w:rPr>
                <w:rFonts w:ascii="Sassoon Penpals" w:hAnsi="Sassoon Penpals" w:cs="SassoonPrimaryInfant"/>
                <w:szCs w:val="20"/>
              </w:rPr>
              <w:t>What items do we need in the summer to stay healthy and safe.</w:t>
            </w:r>
          </w:p>
        </w:tc>
      </w:tr>
      <w:tr w:rsidR="004555E6" w:rsidRPr="0044226B" w14:paraId="3F25D5EB" w14:textId="77777777" w:rsidTr="696D4C37">
        <w:trPr>
          <w:trHeight w:val="681"/>
        </w:trPr>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hemeFill="accent3" w:themeFillTint="66"/>
          </w:tcPr>
          <w:p w14:paraId="11070551" w14:textId="2ACEC3C3" w:rsidR="004555E6" w:rsidRPr="0044226B" w:rsidRDefault="004555E6" w:rsidP="004555E6">
            <w:pPr>
              <w:rPr>
                <w:rFonts w:ascii="Sassoon Penpals" w:hAnsi="Sassoon Penpals"/>
                <w:b/>
                <w:sz w:val="20"/>
                <w:szCs w:val="20"/>
              </w:rPr>
            </w:pPr>
            <w:r w:rsidRPr="0044226B">
              <w:rPr>
                <w:rFonts w:ascii="Sassoon Penpals" w:hAnsi="Sassoon Penpals"/>
                <w:b/>
                <w:sz w:val="20"/>
                <w:szCs w:val="20"/>
              </w:rPr>
              <w:t xml:space="preserve">Physical Development </w:t>
            </w:r>
          </w:p>
          <w:p w14:paraId="5938D11B" w14:textId="73BACB4D" w:rsidR="004555E6" w:rsidRPr="0044226B" w:rsidRDefault="004555E6" w:rsidP="004555E6">
            <w:pPr>
              <w:rPr>
                <w:rFonts w:ascii="Sassoon Penpals" w:hAnsi="Sassoon Penpals"/>
                <w:b/>
                <w:sz w:val="20"/>
                <w:szCs w:val="20"/>
              </w:rPr>
            </w:pPr>
          </w:p>
          <w:p w14:paraId="601648A6" w14:textId="6AC9F4A2" w:rsidR="004555E6" w:rsidRPr="0044226B" w:rsidRDefault="004555E6" w:rsidP="004555E6">
            <w:pPr>
              <w:jc w:val="center"/>
              <w:rPr>
                <w:rFonts w:ascii="Sassoon Penpals" w:hAnsi="Sassoon Penpals"/>
                <w:bCs/>
                <w:sz w:val="20"/>
                <w:szCs w:val="20"/>
              </w:rPr>
            </w:pPr>
            <w:r w:rsidRPr="0044226B">
              <w:rPr>
                <w:rFonts w:ascii="Sassoon Penpals" w:hAnsi="Sassoon Penpals"/>
                <w:bCs/>
                <w:sz w:val="20"/>
                <w:szCs w:val="20"/>
              </w:rPr>
              <w:t>Fine Motor</w:t>
            </w:r>
          </w:p>
          <w:p w14:paraId="02C3817D" w14:textId="77777777" w:rsidR="004555E6" w:rsidRPr="0044226B" w:rsidRDefault="004555E6" w:rsidP="00877BC0">
            <w:pPr>
              <w:jc w:val="center"/>
              <w:rPr>
                <w:rFonts w:ascii="Sassoon Penpals" w:hAnsi="Sassoon Penpals"/>
                <w:b/>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8044CE" w14:textId="77777777" w:rsidR="00877BC0" w:rsidRPr="000D372B" w:rsidRDefault="004555E6" w:rsidP="0048039F">
            <w:pPr>
              <w:jc w:val="center"/>
              <w:rPr>
                <w:rFonts w:ascii="Sassoon Penpals" w:hAnsi="Sassoon Penpals"/>
                <w:b/>
                <w:bCs/>
                <w:sz w:val="20"/>
                <w:szCs w:val="20"/>
              </w:rPr>
            </w:pPr>
            <w:r w:rsidRPr="000D372B">
              <w:rPr>
                <w:rFonts w:ascii="Sassoon Penpals" w:hAnsi="Sassoon Penpals"/>
                <w:b/>
                <w:bCs/>
                <w:sz w:val="20"/>
                <w:szCs w:val="20"/>
              </w:rPr>
              <w:t>Daily Squiggle Whilst you wiggle</w:t>
            </w:r>
          </w:p>
          <w:p w14:paraId="511A6A5F" w14:textId="77777777" w:rsidR="00877BC0" w:rsidRPr="000D372B" w:rsidRDefault="00877BC0" w:rsidP="0048039F">
            <w:pPr>
              <w:jc w:val="center"/>
              <w:rPr>
                <w:rFonts w:ascii="Sassoon Penpals" w:hAnsi="Sassoon Penpals"/>
                <w:b/>
                <w:bCs/>
                <w:sz w:val="20"/>
                <w:szCs w:val="20"/>
              </w:rPr>
            </w:pPr>
          </w:p>
          <w:p w14:paraId="397DEBA8" w14:textId="7D6F8E28" w:rsidR="004555E6" w:rsidRPr="000D372B" w:rsidRDefault="004555E6" w:rsidP="0048039F">
            <w:pPr>
              <w:jc w:val="center"/>
              <w:rPr>
                <w:rFonts w:ascii="Sassoon Penpals" w:hAnsi="Sassoon Penpals"/>
                <w:b/>
                <w:bCs/>
                <w:sz w:val="20"/>
                <w:szCs w:val="20"/>
              </w:rPr>
            </w:pPr>
            <w:r w:rsidRPr="000D372B">
              <w:rPr>
                <w:rFonts w:ascii="Sassoon Penpals" w:hAnsi="Sassoon Penpals"/>
                <w:b/>
                <w:bCs/>
                <w:sz w:val="20"/>
                <w:szCs w:val="20"/>
              </w:rPr>
              <w:t>Dough Disco</w:t>
            </w:r>
          </w:p>
          <w:p w14:paraId="3BAD97F5" w14:textId="0DAB5C90" w:rsidR="00877BC0" w:rsidRDefault="00877BC0" w:rsidP="0048039F">
            <w:pPr>
              <w:jc w:val="center"/>
              <w:rPr>
                <w:rFonts w:ascii="Sassoon Penpals" w:hAnsi="Sassoon Penpals"/>
                <w:sz w:val="20"/>
                <w:szCs w:val="20"/>
              </w:rPr>
            </w:pPr>
          </w:p>
          <w:p w14:paraId="020AA987" w14:textId="59A1500A" w:rsidR="00877BC0" w:rsidRPr="0044226B" w:rsidRDefault="00886AAE" w:rsidP="0048039F">
            <w:pPr>
              <w:jc w:val="center"/>
              <w:rPr>
                <w:rFonts w:ascii="Sassoon Penpals" w:hAnsi="Sassoon Penpals"/>
                <w:sz w:val="20"/>
                <w:szCs w:val="20"/>
              </w:rPr>
            </w:pPr>
            <w:r>
              <w:rPr>
                <w:rFonts w:ascii="Sassoon Penpals" w:hAnsi="Sassoon Penpals"/>
                <w:sz w:val="20"/>
                <w:szCs w:val="20"/>
              </w:rPr>
              <w:t>Grasping, reaching and hold open ended materials e.g. cloths, sponges, blocks</w:t>
            </w:r>
          </w:p>
          <w:p w14:paraId="0A509AEF" w14:textId="77777777" w:rsidR="004555E6" w:rsidRPr="0044226B" w:rsidRDefault="004555E6" w:rsidP="0048039F">
            <w:pPr>
              <w:jc w:val="center"/>
              <w:rPr>
                <w:rFonts w:ascii="Sassoon Penpals" w:hAnsi="Sassoon Penpals"/>
                <w:sz w:val="20"/>
                <w:szCs w:val="20"/>
              </w:rPr>
            </w:pPr>
          </w:p>
          <w:p w14:paraId="2FA815C5" w14:textId="0BD98BAC" w:rsidR="004555E6" w:rsidRPr="0044226B" w:rsidRDefault="00886AAE" w:rsidP="0048039F">
            <w:pPr>
              <w:jc w:val="center"/>
              <w:rPr>
                <w:rFonts w:ascii="Sassoon Penpals" w:hAnsi="Sassoon Penpals"/>
                <w:sz w:val="20"/>
                <w:szCs w:val="20"/>
              </w:rPr>
            </w:pPr>
            <w:r>
              <w:rPr>
                <w:rFonts w:ascii="Sassoon Penpals" w:hAnsi="Sassoon Penpals"/>
                <w:sz w:val="20"/>
                <w:szCs w:val="20"/>
              </w:rPr>
              <w:t>Exploring sensory trays using a range of materials to touch, move and smell</w:t>
            </w:r>
          </w:p>
          <w:p w14:paraId="756EBD81" w14:textId="77777777" w:rsidR="009E2CC3" w:rsidRPr="0044226B" w:rsidRDefault="009E2CC3" w:rsidP="0048039F">
            <w:pPr>
              <w:jc w:val="center"/>
              <w:rPr>
                <w:rFonts w:ascii="Sassoon Penpals" w:hAnsi="Sassoon Penpals"/>
                <w:sz w:val="20"/>
                <w:szCs w:val="20"/>
              </w:rPr>
            </w:pPr>
          </w:p>
          <w:p w14:paraId="214B4E37" w14:textId="6C36BF98" w:rsidR="0048039F" w:rsidRPr="0044226B" w:rsidRDefault="0048039F" w:rsidP="413EAC73">
            <w:pPr>
              <w:jc w:val="center"/>
              <w:rPr>
                <w:rFonts w:ascii="Sassoon Penpals" w:hAnsi="Sassoon Penpals"/>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851AEE" w14:textId="77777777" w:rsidR="000D372B" w:rsidRPr="000D372B" w:rsidRDefault="000D372B" w:rsidP="000D372B">
            <w:pPr>
              <w:jc w:val="center"/>
              <w:rPr>
                <w:rFonts w:ascii="Sassoon Penpals" w:hAnsi="Sassoon Penpals"/>
                <w:b/>
                <w:bCs/>
                <w:sz w:val="20"/>
                <w:szCs w:val="20"/>
              </w:rPr>
            </w:pPr>
            <w:r w:rsidRPr="000D372B">
              <w:rPr>
                <w:rFonts w:ascii="Sassoon Penpals" w:hAnsi="Sassoon Penpals"/>
                <w:b/>
                <w:bCs/>
                <w:sz w:val="20"/>
                <w:szCs w:val="20"/>
              </w:rPr>
              <w:t>Daily Squiggle Whilst you wiggle</w:t>
            </w:r>
          </w:p>
          <w:p w14:paraId="1166FB8C" w14:textId="77777777" w:rsidR="000D372B" w:rsidRPr="000D372B" w:rsidRDefault="000D372B" w:rsidP="000D372B">
            <w:pPr>
              <w:jc w:val="center"/>
              <w:rPr>
                <w:rFonts w:ascii="Sassoon Penpals" w:hAnsi="Sassoon Penpals"/>
                <w:b/>
                <w:bCs/>
                <w:sz w:val="20"/>
                <w:szCs w:val="20"/>
              </w:rPr>
            </w:pPr>
          </w:p>
          <w:p w14:paraId="36CCF098" w14:textId="77777777" w:rsidR="000D372B" w:rsidRPr="000D372B" w:rsidRDefault="000D372B" w:rsidP="000D372B">
            <w:pPr>
              <w:jc w:val="center"/>
              <w:rPr>
                <w:rFonts w:ascii="Sassoon Penpals" w:hAnsi="Sassoon Penpals"/>
                <w:b/>
                <w:bCs/>
                <w:sz w:val="20"/>
                <w:szCs w:val="20"/>
              </w:rPr>
            </w:pPr>
            <w:r w:rsidRPr="000D372B">
              <w:rPr>
                <w:rFonts w:ascii="Sassoon Penpals" w:hAnsi="Sassoon Penpals"/>
                <w:b/>
                <w:bCs/>
                <w:sz w:val="20"/>
                <w:szCs w:val="20"/>
              </w:rPr>
              <w:t>Dough Disco</w:t>
            </w:r>
          </w:p>
          <w:p w14:paraId="4156FF9D" w14:textId="5072B261" w:rsidR="00886AAE" w:rsidRDefault="00886AAE" w:rsidP="413EAC73">
            <w:pPr>
              <w:rPr>
                <w:rFonts w:ascii="Sassoon Penpals" w:hAnsi="Sassoon Penpals"/>
              </w:rPr>
            </w:pPr>
          </w:p>
          <w:p w14:paraId="246A8EBE" w14:textId="1EB9855E" w:rsidR="00886AAE" w:rsidRDefault="00886AAE" w:rsidP="0048039F">
            <w:pPr>
              <w:jc w:val="center"/>
              <w:rPr>
                <w:rFonts w:ascii="Sassoon Penpals" w:hAnsi="Sassoon Penpals"/>
                <w:sz w:val="20"/>
                <w:szCs w:val="20"/>
              </w:rPr>
            </w:pPr>
            <w:r>
              <w:rPr>
                <w:rFonts w:ascii="Sassoon Penpals" w:hAnsi="Sassoon Penpals"/>
                <w:sz w:val="20"/>
                <w:szCs w:val="20"/>
              </w:rPr>
              <w:t>Combine materials in different ways</w:t>
            </w:r>
          </w:p>
          <w:p w14:paraId="4E3E2138" w14:textId="408D326B" w:rsidR="00886AAE" w:rsidRDefault="00886AAE" w:rsidP="0048039F">
            <w:pPr>
              <w:jc w:val="center"/>
              <w:rPr>
                <w:rFonts w:ascii="Sassoon Penpals" w:hAnsi="Sassoon Penpals"/>
                <w:sz w:val="20"/>
                <w:szCs w:val="20"/>
              </w:rPr>
            </w:pPr>
          </w:p>
          <w:p w14:paraId="03D3FAE2" w14:textId="334F16EC" w:rsidR="00886AAE" w:rsidRDefault="00886AAE" w:rsidP="0048039F">
            <w:pPr>
              <w:jc w:val="center"/>
              <w:rPr>
                <w:rFonts w:ascii="Sassoon Penpals" w:hAnsi="Sassoon Penpals"/>
                <w:sz w:val="20"/>
                <w:szCs w:val="20"/>
              </w:rPr>
            </w:pPr>
            <w:r>
              <w:rPr>
                <w:rFonts w:ascii="Sassoon Penpals" w:hAnsi="Sassoon Penpals"/>
                <w:sz w:val="20"/>
                <w:szCs w:val="20"/>
              </w:rPr>
              <w:t>Encouraging children to feed themselves using appropriate cutlery</w:t>
            </w:r>
          </w:p>
          <w:p w14:paraId="7C2F1ECB" w14:textId="36BD4164" w:rsidR="00886AAE" w:rsidRDefault="00886AAE" w:rsidP="0048039F">
            <w:pPr>
              <w:jc w:val="center"/>
              <w:rPr>
                <w:rFonts w:ascii="Sassoon Penpals" w:hAnsi="Sassoon Penpals"/>
                <w:sz w:val="20"/>
                <w:szCs w:val="20"/>
              </w:rPr>
            </w:pPr>
          </w:p>
          <w:p w14:paraId="158265AF" w14:textId="5EA1B5A9" w:rsidR="00886AAE" w:rsidRPr="0044226B" w:rsidRDefault="00886AAE" w:rsidP="0048039F">
            <w:pPr>
              <w:jc w:val="center"/>
              <w:rPr>
                <w:rFonts w:ascii="Sassoon Penpals" w:hAnsi="Sassoon Penpals"/>
                <w:sz w:val="20"/>
                <w:szCs w:val="20"/>
              </w:rPr>
            </w:pPr>
            <w:r>
              <w:rPr>
                <w:rFonts w:ascii="Sassoon Penpals" w:hAnsi="Sassoon Penpals"/>
                <w:sz w:val="20"/>
                <w:szCs w:val="20"/>
              </w:rPr>
              <w:t>Encouraging children to drink from a cup without spilling</w:t>
            </w:r>
          </w:p>
          <w:p w14:paraId="011898C4" w14:textId="77777777" w:rsidR="0048039F" w:rsidRPr="0044226B" w:rsidRDefault="0048039F" w:rsidP="004555E6">
            <w:pPr>
              <w:rPr>
                <w:rFonts w:ascii="Sassoon Penpals" w:hAnsi="Sassoon Penpals"/>
                <w:sz w:val="20"/>
                <w:szCs w:val="20"/>
              </w:rPr>
            </w:pPr>
          </w:p>
          <w:p w14:paraId="37B4B1AA" w14:textId="77777777" w:rsidR="0048039F" w:rsidRPr="0044226B" w:rsidRDefault="0048039F" w:rsidP="004555E6">
            <w:pPr>
              <w:rPr>
                <w:rFonts w:ascii="Sassoon Penpals" w:hAnsi="Sassoon Penpals"/>
                <w:sz w:val="20"/>
                <w:szCs w:val="20"/>
              </w:rPr>
            </w:pPr>
          </w:p>
          <w:p w14:paraId="61044820" w14:textId="3B93FF44" w:rsidR="0048039F" w:rsidRPr="0044226B" w:rsidRDefault="0048039F" w:rsidP="004555E6">
            <w:pPr>
              <w:rPr>
                <w:rFonts w:ascii="Sassoon Penpals" w:hAnsi="Sassoon Penpals"/>
                <w:b/>
                <w:bCs/>
                <w:sz w:val="20"/>
                <w:szCs w:val="20"/>
              </w:rPr>
            </w:pPr>
          </w:p>
        </w:tc>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36BCAD" w14:textId="77777777" w:rsidR="000D372B" w:rsidRPr="000D372B" w:rsidRDefault="000D372B" w:rsidP="000D372B">
            <w:pPr>
              <w:jc w:val="center"/>
              <w:rPr>
                <w:rFonts w:ascii="Sassoon Penpals" w:hAnsi="Sassoon Penpals"/>
                <w:b/>
                <w:bCs/>
                <w:sz w:val="20"/>
                <w:szCs w:val="20"/>
              </w:rPr>
            </w:pPr>
            <w:r w:rsidRPr="000D372B">
              <w:rPr>
                <w:rFonts w:ascii="Sassoon Penpals" w:hAnsi="Sassoon Penpals"/>
                <w:b/>
                <w:bCs/>
                <w:sz w:val="20"/>
                <w:szCs w:val="20"/>
              </w:rPr>
              <w:t>Daily Squiggle Whilst you wiggle</w:t>
            </w:r>
          </w:p>
          <w:p w14:paraId="21F1214D" w14:textId="77777777" w:rsidR="000D372B" w:rsidRPr="000D372B" w:rsidRDefault="000D372B" w:rsidP="000D372B">
            <w:pPr>
              <w:jc w:val="center"/>
              <w:rPr>
                <w:rFonts w:ascii="Sassoon Penpals" w:hAnsi="Sassoon Penpals"/>
                <w:b/>
                <w:bCs/>
                <w:sz w:val="20"/>
                <w:szCs w:val="20"/>
              </w:rPr>
            </w:pPr>
          </w:p>
          <w:p w14:paraId="3A97428B" w14:textId="77777777" w:rsidR="000D372B" w:rsidRPr="000D372B" w:rsidRDefault="000D372B" w:rsidP="000D372B">
            <w:pPr>
              <w:jc w:val="center"/>
              <w:rPr>
                <w:rFonts w:ascii="Sassoon Penpals" w:hAnsi="Sassoon Penpals"/>
                <w:b/>
                <w:bCs/>
                <w:sz w:val="20"/>
                <w:szCs w:val="20"/>
              </w:rPr>
            </w:pPr>
            <w:r w:rsidRPr="000D372B">
              <w:rPr>
                <w:rFonts w:ascii="Sassoon Penpals" w:hAnsi="Sassoon Penpals"/>
                <w:b/>
                <w:bCs/>
                <w:sz w:val="20"/>
                <w:szCs w:val="20"/>
              </w:rPr>
              <w:t>Dough Disco</w:t>
            </w:r>
          </w:p>
          <w:p w14:paraId="3BBD3445" w14:textId="77777777" w:rsidR="0048039F" w:rsidRPr="0044226B" w:rsidRDefault="0048039F" w:rsidP="004555E6">
            <w:pPr>
              <w:rPr>
                <w:rFonts w:ascii="Sassoon Penpals" w:hAnsi="Sassoon Penpals"/>
                <w:sz w:val="20"/>
                <w:szCs w:val="20"/>
              </w:rPr>
            </w:pPr>
          </w:p>
          <w:p w14:paraId="55BE9E96" w14:textId="77777777" w:rsidR="0048039F" w:rsidRDefault="00886AAE" w:rsidP="00886AAE">
            <w:pPr>
              <w:jc w:val="center"/>
              <w:rPr>
                <w:rFonts w:ascii="Sassoon Penpals" w:hAnsi="Sassoon Penpals"/>
                <w:sz w:val="20"/>
                <w:szCs w:val="20"/>
              </w:rPr>
            </w:pPr>
            <w:r>
              <w:rPr>
                <w:rFonts w:ascii="Sassoon Penpals" w:hAnsi="Sassoon Penpals"/>
                <w:sz w:val="20"/>
                <w:szCs w:val="20"/>
              </w:rPr>
              <w:t>Experimenting with materials by tearing, cutting, rolling and folding</w:t>
            </w:r>
          </w:p>
          <w:p w14:paraId="240AA850" w14:textId="77777777" w:rsidR="00886AAE" w:rsidRDefault="00886AAE" w:rsidP="00886AAE">
            <w:pPr>
              <w:jc w:val="center"/>
              <w:rPr>
                <w:rFonts w:ascii="Sassoon Penpals" w:hAnsi="Sassoon Penpals"/>
                <w:sz w:val="20"/>
                <w:szCs w:val="20"/>
              </w:rPr>
            </w:pPr>
          </w:p>
          <w:p w14:paraId="20EFA9E1" w14:textId="77777777" w:rsidR="00886AAE" w:rsidRDefault="00886AAE" w:rsidP="00886AAE">
            <w:pPr>
              <w:jc w:val="center"/>
              <w:rPr>
                <w:rFonts w:ascii="Sassoon Penpals" w:hAnsi="Sassoon Penpals"/>
                <w:sz w:val="20"/>
                <w:szCs w:val="20"/>
              </w:rPr>
            </w:pPr>
            <w:r>
              <w:rPr>
                <w:rFonts w:ascii="Sassoon Penpals" w:hAnsi="Sassoon Penpals"/>
                <w:sz w:val="20"/>
                <w:szCs w:val="20"/>
              </w:rPr>
              <w:t>Developing grasp using a variety of items e.g. clay, paint, spoons, brushes, shells</w:t>
            </w:r>
          </w:p>
          <w:p w14:paraId="431D9022" w14:textId="77777777" w:rsidR="00886AAE" w:rsidRDefault="00886AAE" w:rsidP="00886AAE">
            <w:pPr>
              <w:jc w:val="center"/>
              <w:rPr>
                <w:rFonts w:ascii="Sassoon Penpals" w:hAnsi="Sassoon Penpals"/>
                <w:sz w:val="20"/>
                <w:szCs w:val="20"/>
              </w:rPr>
            </w:pPr>
          </w:p>
          <w:p w14:paraId="7C4FD601" w14:textId="4CF7A5D3" w:rsidR="00886AAE" w:rsidRPr="00886AAE" w:rsidRDefault="00886AAE" w:rsidP="00886AAE">
            <w:pPr>
              <w:jc w:val="center"/>
              <w:rPr>
                <w:rFonts w:ascii="Sassoon Penpals" w:hAnsi="Sassoon Penpals"/>
                <w:sz w:val="20"/>
                <w:szCs w:val="20"/>
              </w:rPr>
            </w:pPr>
            <w:r>
              <w:rPr>
                <w:rFonts w:ascii="Sassoon Penpals" w:hAnsi="Sassoon Penpals"/>
                <w:sz w:val="20"/>
                <w:szCs w:val="20"/>
              </w:rPr>
              <w:t>Exploring strength using mark making tools e.g. pressing gently</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E0917B" w14:textId="77777777" w:rsidR="000D372B" w:rsidRPr="000D372B" w:rsidRDefault="000D372B" w:rsidP="000D372B">
            <w:pPr>
              <w:jc w:val="center"/>
              <w:rPr>
                <w:rFonts w:ascii="Sassoon Penpals" w:hAnsi="Sassoon Penpals"/>
                <w:b/>
                <w:bCs/>
                <w:sz w:val="20"/>
                <w:szCs w:val="20"/>
              </w:rPr>
            </w:pPr>
            <w:r w:rsidRPr="000D372B">
              <w:rPr>
                <w:rFonts w:ascii="Sassoon Penpals" w:hAnsi="Sassoon Penpals"/>
                <w:b/>
                <w:bCs/>
                <w:sz w:val="20"/>
                <w:szCs w:val="20"/>
              </w:rPr>
              <w:t>Daily Squiggle Whilst you wiggle</w:t>
            </w:r>
          </w:p>
          <w:p w14:paraId="5D3A045B" w14:textId="77777777" w:rsidR="000D372B" w:rsidRPr="000D372B" w:rsidRDefault="000D372B" w:rsidP="000D372B">
            <w:pPr>
              <w:jc w:val="center"/>
              <w:rPr>
                <w:rFonts w:ascii="Sassoon Penpals" w:hAnsi="Sassoon Penpals"/>
                <w:b/>
                <w:bCs/>
                <w:sz w:val="20"/>
                <w:szCs w:val="20"/>
              </w:rPr>
            </w:pPr>
          </w:p>
          <w:p w14:paraId="15C60DBF" w14:textId="77777777" w:rsidR="000D372B" w:rsidRPr="000D372B" w:rsidRDefault="000D372B" w:rsidP="000D372B">
            <w:pPr>
              <w:jc w:val="center"/>
              <w:rPr>
                <w:rFonts w:ascii="Sassoon Penpals" w:hAnsi="Sassoon Penpals"/>
                <w:b/>
                <w:bCs/>
                <w:sz w:val="20"/>
                <w:szCs w:val="20"/>
              </w:rPr>
            </w:pPr>
            <w:r w:rsidRPr="000D372B">
              <w:rPr>
                <w:rFonts w:ascii="Sassoon Penpals" w:hAnsi="Sassoon Penpals"/>
                <w:b/>
                <w:bCs/>
                <w:sz w:val="20"/>
                <w:szCs w:val="20"/>
              </w:rPr>
              <w:t>Dough Disco</w:t>
            </w:r>
          </w:p>
          <w:p w14:paraId="4BAFDB83" w14:textId="77777777" w:rsidR="0048039F" w:rsidRPr="0044226B" w:rsidRDefault="0048039F" w:rsidP="004555E6">
            <w:pPr>
              <w:rPr>
                <w:rFonts w:ascii="Sassoon Penpals" w:hAnsi="Sassoon Penpals"/>
                <w:sz w:val="20"/>
                <w:szCs w:val="20"/>
              </w:rPr>
            </w:pPr>
          </w:p>
          <w:p w14:paraId="3B863D32" w14:textId="17E617FE" w:rsidR="00A50691" w:rsidRDefault="00886AAE" w:rsidP="0048039F">
            <w:pPr>
              <w:jc w:val="center"/>
              <w:rPr>
                <w:rFonts w:ascii="Sassoon Penpals" w:hAnsi="Sassoon Penpals"/>
                <w:sz w:val="20"/>
                <w:szCs w:val="20"/>
              </w:rPr>
            </w:pPr>
            <w:r>
              <w:rPr>
                <w:rFonts w:ascii="Sassoon Penpals" w:hAnsi="Sassoon Penpals"/>
                <w:sz w:val="20"/>
                <w:szCs w:val="20"/>
              </w:rPr>
              <w:t xml:space="preserve">Exploring one handed </w:t>
            </w:r>
            <w:proofErr w:type="gramStart"/>
            <w:r>
              <w:rPr>
                <w:rFonts w:ascii="Sassoon Penpals" w:hAnsi="Sassoon Penpals"/>
                <w:sz w:val="20"/>
                <w:szCs w:val="20"/>
              </w:rPr>
              <w:t>tools</w:t>
            </w:r>
            <w:proofErr w:type="gramEnd"/>
            <w:r>
              <w:rPr>
                <w:rFonts w:ascii="Sassoon Penpals" w:hAnsi="Sassoon Penpals"/>
                <w:sz w:val="20"/>
                <w:szCs w:val="20"/>
              </w:rPr>
              <w:t xml:space="preserve"> such as scissors, pencils or pencils</w:t>
            </w:r>
          </w:p>
          <w:p w14:paraId="713328F0" w14:textId="52B66BD5" w:rsidR="00886AAE" w:rsidRDefault="00886AAE" w:rsidP="0048039F">
            <w:pPr>
              <w:jc w:val="center"/>
              <w:rPr>
                <w:rFonts w:ascii="Sassoon Penpals" w:hAnsi="Sassoon Penpals"/>
                <w:sz w:val="20"/>
                <w:szCs w:val="20"/>
              </w:rPr>
            </w:pPr>
          </w:p>
          <w:p w14:paraId="0EBDCB0D" w14:textId="57CE6BDF" w:rsidR="00886AAE" w:rsidRDefault="00886AAE" w:rsidP="00886AAE">
            <w:pPr>
              <w:jc w:val="center"/>
              <w:rPr>
                <w:rFonts w:ascii="Sassoon Penpals" w:hAnsi="Sassoon Penpals"/>
                <w:sz w:val="20"/>
                <w:szCs w:val="20"/>
              </w:rPr>
            </w:pPr>
            <w:r>
              <w:rPr>
                <w:rFonts w:ascii="Sassoon Penpals" w:hAnsi="Sassoon Penpals"/>
                <w:sz w:val="20"/>
                <w:szCs w:val="20"/>
              </w:rPr>
              <w:t>Encourage children to pick up and manipulate smaller items such as stones, sequins, stickers</w:t>
            </w:r>
          </w:p>
          <w:p w14:paraId="250D3C21" w14:textId="07C889F8" w:rsidR="00886AAE" w:rsidRDefault="00886AAE" w:rsidP="00886AAE">
            <w:pPr>
              <w:jc w:val="center"/>
              <w:rPr>
                <w:rFonts w:ascii="Sassoon Penpals" w:hAnsi="Sassoon Penpals"/>
                <w:sz w:val="20"/>
                <w:szCs w:val="20"/>
              </w:rPr>
            </w:pPr>
          </w:p>
          <w:p w14:paraId="3361A99D" w14:textId="12D2732D" w:rsidR="00886AAE" w:rsidRPr="0044226B" w:rsidRDefault="00886AAE" w:rsidP="00886AAE">
            <w:pPr>
              <w:jc w:val="center"/>
              <w:rPr>
                <w:rFonts w:ascii="Sassoon Penpals" w:hAnsi="Sassoon Penpals"/>
                <w:sz w:val="20"/>
                <w:szCs w:val="20"/>
              </w:rPr>
            </w:pPr>
            <w:r>
              <w:rPr>
                <w:rFonts w:ascii="Sassoon Penpals" w:hAnsi="Sassoon Penpals"/>
                <w:sz w:val="20"/>
                <w:szCs w:val="20"/>
              </w:rPr>
              <w:t>Supporting children’s independence fastening their own coats and putting on their own shoes</w:t>
            </w:r>
          </w:p>
          <w:p w14:paraId="1DD1D129" w14:textId="3CE8D7E9" w:rsidR="0048039F" w:rsidRPr="0044226B" w:rsidRDefault="0048039F" w:rsidP="004555E6">
            <w:pPr>
              <w:rPr>
                <w:rFonts w:ascii="Sassoon Penpals" w:hAnsi="Sassoon Penpals"/>
                <w:b/>
                <w:bCs/>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0A276F" w14:textId="77777777" w:rsidR="000D372B" w:rsidRPr="000D372B" w:rsidRDefault="000D372B" w:rsidP="000D372B">
            <w:pPr>
              <w:jc w:val="center"/>
              <w:rPr>
                <w:rFonts w:ascii="Sassoon Penpals" w:hAnsi="Sassoon Penpals"/>
                <w:b/>
                <w:bCs/>
                <w:sz w:val="20"/>
                <w:szCs w:val="20"/>
              </w:rPr>
            </w:pPr>
            <w:r w:rsidRPr="000D372B">
              <w:rPr>
                <w:rFonts w:ascii="Sassoon Penpals" w:hAnsi="Sassoon Penpals"/>
                <w:b/>
                <w:bCs/>
                <w:sz w:val="20"/>
                <w:szCs w:val="20"/>
              </w:rPr>
              <w:t>Daily Squiggle Whilst you wiggle</w:t>
            </w:r>
          </w:p>
          <w:p w14:paraId="2297BF5E" w14:textId="77777777" w:rsidR="000D372B" w:rsidRPr="000D372B" w:rsidRDefault="000D372B" w:rsidP="000D372B">
            <w:pPr>
              <w:jc w:val="center"/>
              <w:rPr>
                <w:rFonts w:ascii="Sassoon Penpals" w:hAnsi="Sassoon Penpals"/>
                <w:b/>
                <w:bCs/>
                <w:sz w:val="20"/>
                <w:szCs w:val="20"/>
              </w:rPr>
            </w:pPr>
          </w:p>
          <w:p w14:paraId="32953E29" w14:textId="77777777" w:rsidR="000D372B" w:rsidRPr="000D372B" w:rsidRDefault="000D372B" w:rsidP="000D372B">
            <w:pPr>
              <w:jc w:val="center"/>
              <w:rPr>
                <w:rFonts w:ascii="Sassoon Penpals" w:hAnsi="Sassoon Penpals"/>
                <w:b/>
                <w:bCs/>
                <w:sz w:val="20"/>
                <w:szCs w:val="20"/>
              </w:rPr>
            </w:pPr>
            <w:r w:rsidRPr="000D372B">
              <w:rPr>
                <w:rFonts w:ascii="Sassoon Penpals" w:hAnsi="Sassoon Penpals"/>
                <w:b/>
                <w:bCs/>
                <w:sz w:val="20"/>
                <w:szCs w:val="20"/>
              </w:rPr>
              <w:t>Dough Disco</w:t>
            </w:r>
          </w:p>
          <w:p w14:paraId="0EE35235" w14:textId="52C77592" w:rsidR="00886AAE" w:rsidRDefault="00886AAE" w:rsidP="413EAC73">
            <w:pPr>
              <w:rPr>
                <w:rFonts w:ascii="Sassoon Penpals" w:hAnsi="Sassoon Penpals"/>
              </w:rPr>
            </w:pPr>
          </w:p>
          <w:p w14:paraId="4D59F6AA" w14:textId="77777777" w:rsidR="00886AAE" w:rsidRDefault="69B1FBAD" w:rsidP="00C409A1">
            <w:pPr>
              <w:jc w:val="center"/>
              <w:rPr>
                <w:rFonts w:ascii="Sassoon Penpals" w:hAnsi="Sassoon Penpals"/>
                <w:sz w:val="20"/>
                <w:szCs w:val="20"/>
              </w:rPr>
            </w:pPr>
            <w:r w:rsidRPr="413EAC73">
              <w:rPr>
                <w:rFonts w:ascii="Sassoon Penpals" w:hAnsi="Sassoon Penpals"/>
                <w:sz w:val="20"/>
                <w:szCs w:val="20"/>
              </w:rPr>
              <w:t>Exploring mark making through vertical and horizontal opportunities</w:t>
            </w:r>
          </w:p>
          <w:p w14:paraId="2C7E896C" w14:textId="67E325D7" w:rsidR="413EAC73" w:rsidRDefault="413EAC73" w:rsidP="413EAC73">
            <w:pPr>
              <w:jc w:val="center"/>
              <w:rPr>
                <w:rFonts w:ascii="Sassoon Penpals" w:hAnsi="Sassoon Penpals"/>
              </w:rPr>
            </w:pPr>
          </w:p>
          <w:p w14:paraId="36A002DE" w14:textId="4C695993" w:rsidR="413EAC73" w:rsidRDefault="413EAC73" w:rsidP="413EAC73">
            <w:pPr>
              <w:jc w:val="center"/>
              <w:rPr>
                <w:rFonts w:ascii="Sassoon Penpals" w:hAnsi="Sassoon Penpals"/>
              </w:rPr>
            </w:pPr>
            <w:r w:rsidRPr="413EAC73">
              <w:rPr>
                <w:rFonts w:ascii="Sassoon Penpals" w:hAnsi="Sassoon Penpals"/>
                <w:sz w:val="20"/>
                <w:szCs w:val="20"/>
              </w:rPr>
              <w:t>Encourage children to add details to constructions in sand tray with mark making tools and decorations such as shells</w:t>
            </w:r>
          </w:p>
          <w:p w14:paraId="0C2246C2" w14:textId="3A2BAFBE" w:rsidR="0048039F" w:rsidRPr="0044226B" w:rsidRDefault="0048039F" w:rsidP="413EAC73">
            <w:pPr>
              <w:jc w:val="center"/>
              <w:rPr>
                <w:rFonts w:ascii="Sassoon Penpals" w:hAnsi="Sassoon Penpals"/>
              </w:rPr>
            </w:pPr>
          </w:p>
          <w:p w14:paraId="7DD67B73" w14:textId="79EC88CA" w:rsidR="0048039F" w:rsidRPr="0044226B" w:rsidRDefault="75E0738F" w:rsidP="413EAC73">
            <w:pPr>
              <w:jc w:val="center"/>
              <w:rPr>
                <w:rFonts w:ascii="Sassoon Penpals" w:hAnsi="Sassoon Penpals"/>
                <w:b/>
                <w:bCs/>
                <w:sz w:val="20"/>
                <w:szCs w:val="20"/>
              </w:rPr>
            </w:pPr>
            <w:r w:rsidRPr="413EAC73">
              <w:rPr>
                <w:rFonts w:ascii="Sassoon Penpals" w:hAnsi="Sassoon Penpals"/>
                <w:sz w:val="20"/>
                <w:szCs w:val="20"/>
              </w:rPr>
              <w:t>Enhance provision by promoting independence e.g. allowing children to dress the dolls, using water spray bottles to clean surfaces, sorting cutlery for lunch</w:t>
            </w:r>
          </w:p>
          <w:p w14:paraId="1551E1D9" w14:textId="3AE9B2D9" w:rsidR="0048039F" w:rsidRPr="0044226B" w:rsidRDefault="0048039F" w:rsidP="413EAC73">
            <w:pPr>
              <w:jc w:val="center"/>
              <w:rPr>
                <w:rFonts w:ascii="Sassoon Penpals" w:hAnsi="Sassoon Penpals"/>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7E6989" w14:textId="77777777" w:rsidR="000D372B" w:rsidRPr="000D372B" w:rsidRDefault="000D372B" w:rsidP="000D372B">
            <w:pPr>
              <w:jc w:val="center"/>
              <w:rPr>
                <w:rFonts w:ascii="Sassoon Penpals" w:hAnsi="Sassoon Penpals"/>
                <w:b/>
                <w:bCs/>
                <w:sz w:val="20"/>
                <w:szCs w:val="20"/>
              </w:rPr>
            </w:pPr>
            <w:r w:rsidRPr="000D372B">
              <w:rPr>
                <w:rFonts w:ascii="Sassoon Penpals" w:hAnsi="Sassoon Penpals"/>
                <w:b/>
                <w:bCs/>
                <w:sz w:val="20"/>
                <w:szCs w:val="20"/>
              </w:rPr>
              <w:t>Daily Squiggle Whilst you wiggle</w:t>
            </w:r>
          </w:p>
          <w:p w14:paraId="66A380E9" w14:textId="77777777" w:rsidR="000D372B" w:rsidRPr="000D372B" w:rsidRDefault="000D372B" w:rsidP="000D372B">
            <w:pPr>
              <w:jc w:val="center"/>
              <w:rPr>
                <w:rFonts w:ascii="Sassoon Penpals" w:hAnsi="Sassoon Penpals"/>
                <w:b/>
                <w:bCs/>
                <w:sz w:val="20"/>
                <w:szCs w:val="20"/>
              </w:rPr>
            </w:pPr>
          </w:p>
          <w:p w14:paraId="29956A2D" w14:textId="77777777" w:rsidR="000D372B" w:rsidRPr="000D372B" w:rsidRDefault="000D372B" w:rsidP="000D372B">
            <w:pPr>
              <w:jc w:val="center"/>
              <w:rPr>
                <w:rFonts w:ascii="Sassoon Penpals" w:hAnsi="Sassoon Penpals"/>
                <w:b/>
                <w:bCs/>
                <w:sz w:val="20"/>
                <w:szCs w:val="20"/>
              </w:rPr>
            </w:pPr>
            <w:r w:rsidRPr="000D372B">
              <w:rPr>
                <w:rFonts w:ascii="Sassoon Penpals" w:hAnsi="Sassoon Penpals"/>
                <w:b/>
                <w:bCs/>
                <w:sz w:val="20"/>
                <w:szCs w:val="20"/>
              </w:rPr>
              <w:t>Dough Disco</w:t>
            </w:r>
          </w:p>
          <w:p w14:paraId="45281B2B" w14:textId="2EA71E6F" w:rsidR="000D372B" w:rsidRDefault="000D372B" w:rsidP="00565257">
            <w:pPr>
              <w:jc w:val="center"/>
              <w:rPr>
                <w:rFonts w:ascii="Sassoon Penpals" w:hAnsi="Sassoon Penpals"/>
                <w:sz w:val="20"/>
                <w:szCs w:val="20"/>
              </w:rPr>
            </w:pPr>
          </w:p>
          <w:p w14:paraId="5C474BAF" w14:textId="412C6B87" w:rsidR="000D372B" w:rsidRPr="0044226B" w:rsidRDefault="000D372B" w:rsidP="00565257">
            <w:pPr>
              <w:jc w:val="center"/>
              <w:rPr>
                <w:rFonts w:ascii="Sassoon Penpals" w:hAnsi="Sassoon Penpals"/>
                <w:sz w:val="20"/>
                <w:szCs w:val="20"/>
              </w:rPr>
            </w:pPr>
            <w:r>
              <w:rPr>
                <w:rFonts w:ascii="Sassoon Penpals" w:hAnsi="Sassoon Penpals"/>
                <w:sz w:val="20"/>
                <w:szCs w:val="20"/>
              </w:rPr>
              <w:t>Provide a range of opportunities to develop precise and intentional movement e.g. threading, weaving</w:t>
            </w:r>
          </w:p>
          <w:p w14:paraId="0F484BBB" w14:textId="77777777" w:rsidR="0048039F" w:rsidRPr="0044226B" w:rsidRDefault="0048039F" w:rsidP="004555E6">
            <w:pPr>
              <w:rPr>
                <w:rFonts w:ascii="Sassoon Penpals" w:hAnsi="Sassoon Penpals"/>
                <w:sz w:val="20"/>
                <w:szCs w:val="20"/>
              </w:rPr>
            </w:pPr>
          </w:p>
          <w:p w14:paraId="768302A8" w14:textId="77777777" w:rsidR="0048039F" w:rsidRDefault="000D372B" w:rsidP="000D372B">
            <w:pPr>
              <w:jc w:val="center"/>
              <w:rPr>
                <w:rFonts w:ascii="Sassoon Penpals" w:hAnsi="Sassoon Penpals"/>
                <w:sz w:val="20"/>
                <w:szCs w:val="20"/>
              </w:rPr>
            </w:pPr>
            <w:r>
              <w:rPr>
                <w:rFonts w:ascii="Sassoon Penpals" w:hAnsi="Sassoon Penpals"/>
                <w:sz w:val="20"/>
                <w:szCs w:val="20"/>
              </w:rPr>
              <w:t>Exploring smaller and larger movements in conjunction through activities such as baking to develop children strength and stamina.</w:t>
            </w:r>
          </w:p>
          <w:p w14:paraId="0151EE0B" w14:textId="69D938E2" w:rsidR="000D372B" w:rsidRPr="0044226B" w:rsidRDefault="000D372B" w:rsidP="413EAC73">
            <w:pPr>
              <w:jc w:val="center"/>
              <w:rPr>
                <w:rFonts w:ascii="Sassoon Penpals" w:hAnsi="Sassoon Penpals"/>
              </w:rPr>
            </w:pPr>
          </w:p>
        </w:tc>
      </w:tr>
      <w:tr w:rsidR="004555E6" w:rsidRPr="0044226B" w14:paraId="6F72C2A3" w14:textId="77777777" w:rsidTr="696D4C37">
        <w:trPr>
          <w:trHeight w:val="68"/>
        </w:trPr>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hemeFill="accent3" w:themeFillTint="66"/>
          </w:tcPr>
          <w:p w14:paraId="495873F3" w14:textId="3395DB93" w:rsidR="004555E6" w:rsidRPr="0044226B" w:rsidRDefault="00A50691" w:rsidP="00A50691">
            <w:pPr>
              <w:jc w:val="center"/>
              <w:rPr>
                <w:rFonts w:ascii="Sassoon Penpals" w:hAnsi="Sassoon Penpals"/>
                <w:b/>
                <w:sz w:val="20"/>
                <w:szCs w:val="20"/>
              </w:rPr>
            </w:pPr>
            <w:r w:rsidRPr="0044226B">
              <w:rPr>
                <w:rFonts w:ascii="Sassoon Penpals" w:hAnsi="Sassoon Penpals"/>
                <w:b/>
                <w:sz w:val="20"/>
                <w:szCs w:val="20"/>
              </w:rPr>
              <w:lastRenderedPageBreak/>
              <w:t xml:space="preserve">Gross Motor </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1F0B02" w14:textId="17A06997" w:rsidR="009E2CC3" w:rsidRDefault="00423D39" w:rsidP="009E2CC3">
            <w:pPr>
              <w:jc w:val="center"/>
              <w:rPr>
                <w:rFonts w:ascii="Sassoon Penpals" w:hAnsi="Sassoon Penpals" w:cs="Calibri"/>
                <w:color w:val="000000"/>
                <w:sz w:val="20"/>
                <w:szCs w:val="20"/>
              </w:rPr>
            </w:pPr>
            <w:r>
              <w:rPr>
                <w:rFonts w:ascii="Sassoon Penpals" w:hAnsi="Sassoon Penpals" w:cs="Calibri"/>
                <w:color w:val="000000"/>
                <w:sz w:val="20"/>
                <w:szCs w:val="20"/>
              </w:rPr>
              <w:t>Provide clean and clear floor spaces for children to explore</w:t>
            </w:r>
          </w:p>
          <w:p w14:paraId="7FFF9221" w14:textId="0A95F8BF" w:rsidR="00423D39" w:rsidRDefault="00423D39" w:rsidP="009E2CC3">
            <w:pPr>
              <w:jc w:val="center"/>
              <w:rPr>
                <w:rFonts w:ascii="Sassoon Penpals" w:hAnsi="Sassoon Penpals" w:cs="Calibri"/>
                <w:color w:val="000000"/>
                <w:sz w:val="20"/>
                <w:szCs w:val="20"/>
              </w:rPr>
            </w:pPr>
          </w:p>
          <w:p w14:paraId="36747B7F" w14:textId="53E304B2" w:rsidR="00423D39" w:rsidRDefault="00423D39" w:rsidP="009E2CC3">
            <w:pPr>
              <w:jc w:val="center"/>
              <w:rPr>
                <w:rFonts w:ascii="Sassoon Penpals" w:hAnsi="Sassoon Penpals" w:cs="Calibri"/>
                <w:color w:val="000000"/>
                <w:sz w:val="20"/>
                <w:szCs w:val="20"/>
              </w:rPr>
            </w:pPr>
            <w:r>
              <w:rPr>
                <w:rFonts w:ascii="Sassoon Penpals" w:hAnsi="Sassoon Penpals" w:cs="Calibri"/>
                <w:color w:val="000000"/>
                <w:sz w:val="20"/>
                <w:szCs w:val="20"/>
              </w:rPr>
              <w:t>Encourage children to make their own decisions about speed and direction</w:t>
            </w:r>
          </w:p>
          <w:p w14:paraId="47381481" w14:textId="4D776BA9" w:rsidR="00423D39" w:rsidRDefault="00423D39" w:rsidP="009E2CC3">
            <w:pPr>
              <w:jc w:val="center"/>
              <w:rPr>
                <w:rFonts w:ascii="Sassoon Penpals" w:hAnsi="Sassoon Penpals" w:cs="Calibri"/>
                <w:color w:val="000000"/>
                <w:sz w:val="20"/>
                <w:szCs w:val="20"/>
              </w:rPr>
            </w:pPr>
          </w:p>
          <w:p w14:paraId="796A0137" w14:textId="3BA7B2AB" w:rsidR="00423D39" w:rsidRDefault="00423D39" w:rsidP="009E2CC3">
            <w:pPr>
              <w:jc w:val="center"/>
              <w:rPr>
                <w:rFonts w:ascii="Sassoon Penpals" w:hAnsi="Sassoon Penpals" w:cs="Calibri"/>
                <w:color w:val="000000"/>
                <w:sz w:val="20"/>
                <w:szCs w:val="20"/>
              </w:rPr>
            </w:pPr>
            <w:r>
              <w:rPr>
                <w:rFonts w:ascii="Sassoon Penpals" w:hAnsi="Sassoon Penpals" w:cs="Calibri"/>
                <w:color w:val="000000"/>
                <w:sz w:val="20"/>
                <w:szCs w:val="20"/>
              </w:rPr>
              <w:t>Provide indoor and outdoor opportunities using a variety of equipment to promote decision making</w:t>
            </w:r>
          </w:p>
          <w:p w14:paraId="6991D213" w14:textId="77777777" w:rsidR="00423D39" w:rsidRPr="0044226B" w:rsidRDefault="00423D39" w:rsidP="009E2CC3">
            <w:pPr>
              <w:jc w:val="center"/>
              <w:rPr>
                <w:rFonts w:ascii="Sassoon Penpals" w:hAnsi="Sassoon Penpals" w:cs="Calibri"/>
                <w:color w:val="000000"/>
                <w:sz w:val="20"/>
                <w:szCs w:val="20"/>
              </w:rPr>
            </w:pPr>
          </w:p>
          <w:p w14:paraId="1D8495CA" w14:textId="77777777" w:rsidR="004555E6" w:rsidRPr="0044226B" w:rsidRDefault="004555E6" w:rsidP="004555E6">
            <w:pPr>
              <w:jc w:val="center"/>
              <w:rPr>
                <w:rFonts w:ascii="Sassoon Penpals" w:hAnsi="Sassoon Penpals"/>
                <w:sz w:val="20"/>
                <w:szCs w:val="20"/>
              </w:rPr>
            </w:pPr>
          </w:p>
          <w:p w14:paraId="6165056C" w14:textId="5F2B5C66" w:rsidR="009E2CC3" w:rsidRPr="0044226B" w:rsidRDefault="009E2CC3" w:rsidP="004555E6">
            <w:pPr>
              <w:jc w:val="center"/>
              <w:rPr>
                <w:rFonts w:ascii="Sassoon Penpals" w:hAnsi="Sassoon Penpals"/>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A58C30" w14:textId="392B914A" w:rsidR="2A09D7B7" w:rsidRDefault="2A09D7B7" w:rsidP="413EAC73">
            <w:pPr>
              <w:spacing w:line="259" w:lineRule="auto"/>
              <w:jc w:val="center"/>
              <w:rPr>
                <w:rFonts w:ascii="Sassoon Penpals" w:hAnsi="Sassoon Penpals" w:cs="Calibri"/>
                <w:color w:val="000000" w:themeColor="text1"/>
              </w:rPr>
            </w:pPr>
            <w:r w:rsidRPr="413EAC73">
              <w:rPr>
                <w:rFonts w:ascii="Sassoon Penpals" w:hAnsi="Sassoon Penpals" w:cs="Calibri"/>
                <w:color w:val="000000" w:themeColor="text1"/>
                <w:sz w:val="20"/>
                <w:szCs w:val="20"/>
              </w:rPr>
              <w:t>Model and join in with movement play, encouraging children to move around at a pace faster than walking</w:t>
            </w:r>
          </w:p>
          <w:p w14:paraId="5361B2F2" w14:textId="661ABE76" w:rsidR="00423D39" w:rsidRDefault="00423D39" w:rsidP="009E2CC3">
            <w:pPr>
              <w:jc w:val="center"/>
              <w:rPr>
                <w:rFonts w:ascii="Sassoon Penpals" w:hAnsi="Sassoon Penpals" w:cs="Calibri"/>
                <w:color w:val="000000"/>
                <w:sz w:val="20"/>
                <w:szCs w:val="20"/>
              </w:rPr>
            </w:pPr>
          </w:p>
          <w:p w14:paraId="2B0998D3" w14:textId="669DD029" w:rsidR="00423D39" w:rsidRDefault="00423D39" w:rsidP="009E2CC3">
            <w:pPr>
              <w:jc w:val="center"/>
              <w:rPr>
                <w:rFonts w:ascii="Sassoon Penpals" w:hAnsi="Sassoon Penpals" w:cs="Calibri"/>
                <w:color w:val="000000"/>
                <w:sz w:val="20"/>
                <w:szCs w:val="20"/>
              </w:rPr>
            </w:pPr>
            <w:r>
              <w:rPr>
                <w:rFonts w:ascii="Sassoon Penpals" w:hAnsi="Sassoon Penpals" w:cs="Calibri"/>
                <w:color w:val="000000"/>
                <w:sz w:val="20"/>
                <w:szCs w:val="20"/>
              </w:rPr>
              <w:t>Encourage children to take appropriate risks e.g. jumping, climbing</w:t>
            </w:r>
          </w:p>
          <w:p w14:paraId="4F47AD4E" w14:textId="0BD05F35" w:rsidR="00423D39" w:rsidRDefault="00423D39" w:rsidP="009E2CC3">
            <w:pPr>
              <w:jc w:val="center"/>
              <w:rPr>
                <w:rFonts w:ascii="Sassoon Penpals" w:hAnsi="Sassoon Penpals" w:cs="Calibri"/>
                <w:color w:val="000000"/>
                <w:sz w:val="20"/>
                <w:szCs w:val="20"/>
              </w:rPr>
            </w:pPr>
          </w:p>
          <w:p w14:paraId="47417D82" w14:textId="6E715652" w:rsidR="00565257" w:rsidRPr="0044226B" w:rsidRDefault="2A09D7B7" w:rsidP="18C77771">
            <w:pPr>
              <w:jc w:val="center"/>
              <w:rPr>
                <w:rFonts w:ascii="Sassoon Penpals" w:hAnsi="Sassoon Penpals" w:cs="Calibri"/>
                <w:color w:val="000000" w:themeColor="text1"/>
                <w:sz w:val="20"/>
                <w:szCs w:val="20"/>
              </w:rPr>
            </w:pPr>
            <w:r w:rsidRPr="18C77771">
              <w:rPr>
                <w:rFonts w:ascii="Sassoon Penpals" w:hAnsi="Sassoon Penpals" w:cs="Calibri"/>
                <w:color w:val="000000" w:themeColor="text1"/>
                <w:sz w:val="20"/>
                <w:szCs w:val="20"/>
              </w:rPr>
              <w:t>Playing co-operatively with peers e.g. throw and catch a ball or beanbag</w:t>
            </w:r>
          </w:p>
          <w:p w14:paraId="7B8DD965" w14:textId="77777777" w:rsidR="004555E6" w:rsidRPr="0044226B" w:rsidRDefault="004555E6" w:rsidP="004555E6">
            <w:pPr>
              <w:rPr>
                <w:rFonts w:ascii="Sassoon Penpals" w:hAnsi="Sassoon Penpals"/>
                <w:sz w:val="20"/>
                <w:szCs w:val="20"/>
              </w:rPr>
            </w:pPr>
          </w:p>
        </w:tc>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164DC5" w14:textId="691561B9" w:rsidR="00423D39" w:rsidRPr="0044226B" w:rsidRDefault="413EAC73" w:rsidP="413EAC73">
            <w:pPr>
              <w:jc w:val="center"/>
              <w:rPr>
                <w:rFonts w:ascii="Sassoon Penpals" w:hAnsi="Sassoon Penpals"/>
                <w:sz w:val="20"/>
                <w:szCs w:val="20"/>
              </w:rPr>
            </w:pPr>
            <w:r w:rsidRPr="413EAC73">
              <w:rPr>
                <w:rFonts w:ascii="Sassoon Penpals" w:hAnsi="Sassoon Penpals"/>
                <w:sz w:val="20"/>
                <w:szCs w:val="20"/>
              </w:rPr>
              <w:t>Children to use</w:t>
            </w:r>
            <w:r w:rsidRPr="413EAC73">
              <w:rPr>
                <w:rFonts w:ascii="Sassoon Penpals" w:hAnsi="Sassoon Penpals" w:cs="Calibri"/>
                <w:color w:val="000000" w:themeColor="text1"/>
              </w:rPr>
              <w:t xml:space="preserve"> </w:t>
            </w:r>
            <w:r w:rsidRPr="413EAC73">
              <w:rPr>
                <w:rFonts w:ascii="Sassoon Penpals" w:hAnsi="Sassoon Penpals"/>
                <w:sz w:val="20"/>
                <w:szCs w:val="20"/>
              </w:rPr>
              <w:t>their own techniques when throwing objects e.g. over-arm/under-arm</w:t>
            </w:r>
          </w:p>
          <w:p w14:paraId="65CC80F7" w14:textId="786C7032" w:rsidR="413EAC73" w:rsidRDefault="413EAC73" w:rsidP="413EAC73">
            <w:pPr>
              <w:jc w:val="center"/>
              <w:rPr>
                <w:rFonts w:ascii="Sassoon Penpals" w:hAnsi="Sassoon Penpals"/>
                <w:sz w:val="20"/>
                <w:szCs w:val="20"/>
              </w:rPr>
            </w:pPr>
          </w:p>
          <w:p w14:paraId="346CA156" w14:textId="3644F96C" w:rsidR="413EAC73" w:rsidRDefault="413EAC73" w:rsidP="413EAC73">
            <w:pPr>
              <w:jc w:val="center"/>
              <w:rPr>
                <w:rFonts w:ascii="Sassoon Penpals" w:hAnsi="Sassoon Penpals"/>
                <w:sz w:val="20"/>
                <w:szCs w:val="20"/>
              </w:rPr>
            </w:pPr>
            <w:r w:rsidRPr="413EAC73">
              <w:rPr>
                <w:rFonts w:ascii="Sassoon Penpals" w:hAnsi="Sassoon Penpals"/>
                <w:sz w:val="20"/>
                <w:szCs w:val="20"/>
              </w:rPr>
              <w:t>Stop a ball with hands that has been rolled to child</w:t>
            </w:r>
          </w:p>
          <w:p w14:paraId="59D7BEF6" w14:textId="44C5D4CF" w:rsidR="009E2CC3" w:rsidRPr="0044226B" w:rsidRDefault="009E2CC3" w:rsidP="009E2CC3">
            <w:pPr>
              <w:jc w:val="center"/>
              <w:rPr>
                <w:rFonts w:ascii="Sassoon Penpals" w:hAnsi="Sassoon Penpals" w:cs="Calibri"/>
                <w:color w:val="000000"/>
                <w:sz w:val="20"/>
                <w:szCs w:val="20"/>
              </w:rPr>
            </w:pPr>
          </w:p>
          <w:p w14:paraId="07334432" w14:textId="77777777" w:rsidR="009E2CC3" w:rsidRPr="0044226B" w:rsidRDefault="009E2CC3" w:rsidP="009E2CC3">
            <w:pPr>
              <w:jc w:val="center"/>
              <w:rPr>
                <w:rFonts w:ascii="Sassoon Penpals" w:hAnsi="Sassoon Penpals" w:cs="Calibri"/>
                <w:color w:val="000000"/>
                <w:sz w:val="20"/>
                <w:szCs w:val="20"/>
              </w:rPr>
            </w:pPr>
          </w:p>
          <w:p w14:paraId="33D926CF" w14:textId="77777777" w:rsidR="009E2CC3" w:rsidRPr="0044226B" w:rsidRDefault="009E2CC3" w:rsidP="009E2CC3">
            <w:pPr>
              <w:rPr>
                <w:rFonts w:ascii="Sassoon Penpals" w:hAnsi="Sassoon Penpals"/>
                <w:sz w:val="20"/>
                <w:szCs w:val="20"/>
              </w:rPr>
            </w:pPr>
          </w:p>
          <w:p w14:paraId="0BD9FDBE" w14:textId="3DFC836C" w:rsidR="004555E6" w:rsidRPr="0044226B" w:rsidRDefault="004555E6" w:rsidP="00A3118A">
            <w:pPr>
              <w:jc w:val="center"/>
              <w:rPr>
                <w:rFonts w:ascii="Sassoon Penpals" w:hAnsi="Sassoon Penpals"/>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49BE88" w14:textId="2DB4295C" w:rsidR="00423D39" w:rsidRPr="0044226B" w:rsidRDefault="413EAC73" w:rsidP="00423D39">
            <w:pPr>
              <w:jc w:val="center"/>
              <w:rPr>
                <w:rFonts w:ascii="Sassoon Penpals" w:hAnsi="Sassoon Penpals" w:cs="Calibri"/>
                <w:color w:val="000000"/>
                <w:sz w:val="20"/>
                <w:szCs w:val="20"/>
              </w:rPr>
            </w:pPr>
            <w:r w:rsidRPr="413EAC73">
              <w:rPr>
                <w:rFonts w:ascii="Sassoon Penpals" w:hAnsi="Sassoon Penpals" w:cs="Calibri"/>
                <w:color w:val="000000" w:themeColor="text1"/>
                <w:sz w:val="20"/>
                <w:szCs w:val="20"/>
              </w:rPr>
              <w:t>Experiment with different ways of making objects travel over a distance e.g. rolling, throwing, kicking, pushing, pulling, using apparatus such as drainpipes</w:t>
            </w:r>
          </w:p>
          <w:p w14:paraId="70ED4C4D" w14:textId="42CC73DB" w:rsidR="413EAC73" w:rsidRDefault="413EAC73" w:rsidP="413EAC73">
            <w:pPr>
              <w:jc w:val="center"/>
              <w:rPr>
                <w:rFonts w:ascii="Sassoon Penpals" w:hAnsi="Sassoon Penpals" w:cs="Calibri"/>
                <w:color w:val="000000" w:themeColor="text1"/>
              </w:rPr>
            </w:pPr>
          </w:p>
          <w:p w14:paraId="15C497C9" w14:textId="5E349FEA" w:rsidR="413EAC73" w:rsidRDefault="413EAC73" w:rsidP="413EAC73">
            <w:pPr>
              <w:jc w:val="center"/>
              <w:rPr>
                <w:rFonts w:ascii="Sassoon Penpals" w:hAnsi="Sassoon Penpals" w:cs="Calibri"/>
                <w:color w:val="000000" w:themeColor="text1"/>
              </w:rPr>
            </w:pPr>
            <w:r w:rsidRPr="413EAC73">
              <w:rPr>
                <w:rFonts w:ascii="Sassoon Penpals" w:hAnsi="Sassoon Penpals" w:cs="Calibri"/>
                <w:color w:val="000000" w:themeColor="text1"/>
                <w:sz w:val="20"/>
                <w:szCs w:val="20"/>
              </w:rPr>
              <w:t>Which technique makes the object travel furthest?</w:t>
            </w:r>
          </w:p>
          <w:p w14:paraId="70798E6F" w14:textId="2889A31E" w:rsidR="413EAC73" w:rsidRDefault="413EAC73" w:rsidP="413EAC73">
            <w:pPr>
              <w:jc w:val="center"/>
              <w:rPr>
                <w:rFonts w:ascii="Sassoon Penpals" w:hAnsi="Sassoon Penpals" w:cs="Calibri"/>
                <w:color w:val="000000" w:themeColor="text1"/>
              </w:rPr>
            </w:pPr>
          </w:p>
          <w:p w14:paraId="6D170A00" w14:textId="18572159" w:rsidR="413EAC73" w:rsidRDefault="413EAC73" w:rsidP="413EAC73">
            <w:pPr>
              <w:jc w:val="center"/>
              <w:rPr>
                <w:rFonts w:ascii="Sassoon Penpals" w:hAnsi="Sassoon Penpals" w:cs="Calibri"/>
                <w:color w:val="000000" w:themeColor="text1"/>
              </w:rPr>
            </w:pPr>
            <w:r w:rsidRPr="413EAC73">
              <w:rPr>
                <w:rFonts w:ascii="Sassoon Penpals" w:hAnsi="Sassoon Penpals" w:cs="Calibri"/>
                <w:color w:val="000000" w:themeColor="text1"/>
                <w:sz w:val="20"/>
                <w:szCs w:val="20"/>
              </w:rPr>
              <w:t>Which object travels better e.g. ball or beanbag</w:t>
            </w:r>
          </w:p>
          <w:p w14:paraId="44E813DA" w14:textId="4E2CFA9D" w:rsidR="004555E6" w:rsidRPr="0044226B" w:rsidRDefault="004555E6" w:rsidP="18C77771">
            <w:pPr>
              <w:jc w:val="center"/>
              <w:rPr>
                <w:rFonts w:ascii="Sassoon Penpals" w:hAnsi="Sassoon Penpals" w:cs="Calibri"/>
                <w:color w:val="000000" w:themeColor="text1"/>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C46F81" w14:textId="1D323E42" w:rsidR="009E2CC3" w:rsidRPr="0044226B" w:rsidRDefault="2A09D7B7" w:rsidP="413EAC73">
            <w:pPr>
              <w:jc w:val="center"/>
              <w:rPr>
                <w:rFonts w:ascii="Sassoon Penpals" w:hAnsi="Sassoon Penpals" w:cs="Calibri"/>
                <w:color w:val="000000"/>
                <w:sz w:val="20"/>
                <w:szCs w:val="20"/>
              </w:rPr>
            </w:pPr>
            <w:r w:rsidRPr="413EAC73">
              <w:rPr>
                <w:rFonts w:ascii="Sassoon Penpals" w:hAnsi="Sassoon Penpals" w:cs="Calibri"/>
                <w:color w:val="000000" w:themeColor="text1"/>
                <w:sz w:val="20"/>
                <w:szCs w:val="20"/>
              </w:rPr>
              <w:t xml:space="preserve"> Create constructions using larger resources encouraging children to balance blocks, crates etc.</w:t>
            </w:r>
          </w:p>
          <w:p w14:paraId="324D8646" w14:textId="705DD06D" w:rsidR="413EAC73" w:rsidRDefault="413EAC73" w:rsidP="413EAC73">
            <w:pPr>
              <w:jc w:val="center"/>
              <w:rPr>
                <w:rFonts w:ascii="Sassoon Penpals" w:hAnsi="Sassoon Penpals" w:cs="Calibri"/>
                <w:color w:val="000000" w:themeColor="text1"/>
              </w:rPr>
            </w:pPr>
          </w:p>
          <w:p w14:paraId="164E6405" w14:textId="6943165B" w:rsidR="009E2CC3" w:rsidRPr="0044226B" w:rsidRDefault="413EAC73" w:rsidP="18C77771">
            <w:pPr>
              <w:jc w:val="center"/>
              <w:rPr>
                <w:rFonts w:ascii="Sassoon Penpals" w:hAnsi="Sassoon Penpals" w:cs="Calibri"/>
                <w:color w:val="000000" w:themeColor="text1"/>
              </w:rPr>
            </w:pPr>
            <w:r w:rsidRPr="18C77771">
              <w:rPr>
                <w:rFonts w:ascii="Sassoon Penpals" w:hAnsi="Sassoon Penpals" w:cs="Calibri"/>
                <w:color w:val="000000" w:themeColor="text1"/>
                <w:sz w:val="20"/>
                <w:szCs w:val="20"/>
              </w:rPr>
              <w:t xml:space="preserve">Help children complete obstacle courses and allow children who </w:t>
            </w:r>
            <w:proofErr w:type="gramStart"/>
            <w:r w:rsidRPr="18C77771">
              <w:rPr>
                <w:rFonts w:ascii="Sassoon Penpals" w:hAnsi="Sassoon Penpals" w:cs="Calibri"/>
                <w:color w:val="000000" w:themeColor="text1"/>
                <w:sz w:val="20"/>
                <w:szCs w:val="20"/>
              </w:rPr>
              <w:t>are able to</w:t>
            </w:r>
            <w:proofErr w:type="gramEnd"/>
            <w:r w:rsidRPr="18C77771">
              <w:rPr>
                <w:rFonts w:ascii="Sassoon Penpals" w:hAnsi="Sassoon Penpals" w:cs="Calibri"/>
                <w:color w:val="000000" w:themeColor="text1"/>
                <w:sz w:val="20"/>
                <w:szCs w:val="20"/>
              </w:rPr>
              <w:t xml:space="preserve"> try independently</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9AF346" w14:textId="19C418A4" w:rsidR="413EAC73" w:rsidRDefault="413EAC73" w:rsidP="413EAC73">
            <w:pPr>
              <w:jc w:val="center"/>
              <w:rPr>
                <w:rFonts w:ascii="Sassoon Penpals" w:hAnsi="Sassoon Penpals"/>
                <w:sz w:val="20"/>
                <w:szCs w:val="20"/>
              </w:rPr>
            </w:pPr>
            <w:r w:rsidRPr="413EAC73">
              <w:rPr>
                <w:rFonts w:ascii="Sassoon Penpals" w:hAnsi="Sassoon Penpals"/>
                <w:sz w:val="20"/>
                <w:szCs w:val="20"/>
              </w:rPr>
              <w:t xml:space="preserve">Catching an object with two hands thrown by the teacher </w:t>
            </w:r>
          </w:p>
          <w:p w14:paraId="542967CB" w14:textId="2E11A069" w:rsidR="413EAC73" w:rsidRDefault="413EAC73" w:rsidP="413EAC73">
            <w:pPr>
              <w:jc w:val="center"/>
              <w:rPr>
                <w:rFonts w:ascii="Sassoon Penpals" w:hAnsi="Sassoon Penpals"/>
                <w:sz w:val="20"/>
                <w:szCs w:val="20"/>
              </w:rPr>
            </w:pPr>
            <w:r w:rsidRPr="413EAC73">
              <w:rPr>
                <w:rFonts w:ascii="Sassoon Penpals" w:hAnsi="Sassoon Penpals"/>
                <w:sz w:val="20"/>
                <w:szCs w:val="20"/>
              </w:rPr>
              <w:t xml:space="preserve"> </w:t>
            </w:r>
          </w:p>
          <w:p w14:paraId="46F0B99F" w14:textId="147EF7A6" w:rsidR="413EAC73" w:rsidRDefault="413EAC73" w:rsidP="413EAC73">
            <w:pPr>
              <w:jc w:val="center"/>
              <w:rPr>
                <w:rFonts w:ascii="Sassoon Penpals" w:hAnsi="Sassoon Penpals"/>
                <w:sz w:val="20"/>
                <w:szCs w:val="20"/>
              </w:rPr>
            </w:pPr>
            <w:r w:rsidRPr="413EAC73">
              <w:rPr>
                <w:rFonts w:ascii="Sassoon Penpals" w:hAnsi="Sassoon Penpals"/>
                <w:sz w:val="20"/>
                <w:szCs w:val="20"/>
              </w:rPr>
              <w:t xml:space="preserve">Ensure hands are open and fingers are spread when trying to catch an object </w:t>
            </w:r>
          </w:p>
          <w:p w14:paraId="39FDD9CB" w14:textId="794B0F5F" w:rsidR="413EAC73" w:rsidRDefault="413EAC73" w:rsidP="413EAC73">
            <w:pPr>
              <w:jc w:val="center"/>
              <w:rPr>
                <w:rFonts w:ascii="Sassoon Penpals" w:hAnsi="Sassoon Penpals"/>
                <w:sz w:val="20"/>
                <w:szCs w:val="20"/>
              </w:rPr>
            </w:pPr>
            <w:r w:rsidRPr="413EAC73">
              <w:rPr>
                <w:rFonts w:ascii="Sassoon Penpals" w:hAnsi="Sassoon Penpals"/>
                <w:sz w:val="20"/>
                <w:szCs w:val="20"/>
              </w:rPr>
              <w:t xml:space="preserve"> </w:t>
            </w:r>
          </w:p>
          <w:p w14:paraId="17E66D98" w14:textId="646BBA79" w:rsidR="413EAC73" w:rsidRDefault="413EAC73" w:rsidP="413EAC73">
            <w:pPr>
              <w:jc w:val="center"/>
              <w:rPr>
                <w:rFonts w:ascii="Sassoon Penpals" w:hAnsi="Sassoon Penpals"/>
                <w:sz w:val="20"/>
                <w:szCs w:val="20"/>
              </w:rPr>
            </w:pPr>
            <w:r w:rsidRPr="413EAC73">
              <w:rPr>
                <w:rFonts w:ascii="Sassoon Penpals" w:hAnsi="Sassoon Penpals"/>
                <w:sz w:val="20"/>
                <w:szCs w:val="20"/>
              </w:rPr>
              <w:t>Throw beanbags onto the grass area</w:t>
            </w:r>
          </w:p>
          <w:p w14:paraId="3E3C0FD7" w14:textId="79406A13" w:rsidR="413EAC73" w:rsidRDefault="413EAC73" w:rsidP="413EAC73">
            <w:pPr>
              <w:jc w:val="center"/>
              <w:rPr>
                <w:rFonts w:ascii="Sassoon Penpals" w:hAnsi="Sassoon Penpals"/>
                <w:sz w:val="20"/>
                <w:szCs w:val="20"/>
              </w:rPr>
            </w:pPr>
            <w:r w:rsidRPr="413EAC73">
              <w:rPr>
                <w:rFonts w:ascii="Sassoon Penpals" w:hAnsi="Sassoon Penpals"/>
                <w:sz w:val="20"/>
                <w:szCs w:val="20"/>
              </w:rPr>
              <w:t xml:space="preserve"> </w:t>
            </w:r>
          </w:p>
          <w:p w14:paraId="585FD4C7" w14:textId="2B67CDE7" w:rsidR="004555E6" w:rsidRPr="0044226B" w:rsidRDefault="413EAC73" w:rsidP="18C77771">
            <w:pPr>
              <w:jc w:val="center"/>
              <w:rPr>
                <w:rFonts w:ascii="Sassoon Penpals" w:hAnsi="Sassoon Penpals"/>
                <w:sz w:val="20"/>
                <w:szCs w:val="20"/>
              </w:rPr>
            </w:pPr>
            <w:r w:rsidRPr="18C77771">
              <w:rPr>
                <w:rFonts w:ascii="Sassoon Penpals" w:hAnsi="Sassoon Penpals"/>
                <w:sz w:val="20"/>
                <w:szCs w:val="20"/>
              </w:rPr>
              <w:t>Throw whilst sitting, kneeling and standing</w:t>
            </w:r>
          </w:p>
        </w:tc>
      </w:tr>
      <w:tr w:rsidR="00BD54C6" w:rsidRPr="0044226B" w14:paraId="33E84AD2" w14:textId="77777777" w:rsidTr="696D4C37">
        <w:trPr>
          <w:trHeight w:val="3540"/>
        </w:trPr>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8DC"/>
          </w:tcPr>
          <w:p w14:paraId="70646BCD" w14:textId="77777777" w:rsidR="00BD54C6" w:rsidRPr="0044226B" w:rsidRDefault="00BD54C6" w:rsidP="00BD54C6">
            <w:pPr>
              <w:rPr>
                <w:rFonts w:ascii="Sassoon Penpals" w:hAnsi="Sassoon Penpals"/>
                <w:b/>
                <w:sz w:val="20"/>
                <w:szCs w:val="20"/>
              </w:rPr>
            </w:pPr>
            <w:r w:rsidRPr="0044226B">
              <w:rPr>
                <w:rFonts w:ascii="Sassoon Penpals" w:hAnsi="Sassoon Penpals"/>
                <w:b/>
                <w:sz w:val="20"/>
                <w:szCs w:val="20"/>
              </w:rPr>
              <w:t xml:space="preserve">Literacy </w:t>
            </w:r>
          </w:p>
          <w:p w14:paraId="2BBCF5CA" w14:textId="77777777" w:rsidR="00BD54C6" w:rsidRPr="0044226B" w:rsidRDefault="00BD54C6" w:rsidP="00BD54C6">
            <w:pPr>
              <w:rPr>
                <w:rFonts w:ascii="Sassoon Penpals" w:hAnsi="Sassoon Penpals"/>
                <w:b/>
                <w:sz w:val="20"/>
                <w:szCs w:val="20"/>
              </w:rPr>
            </w:pPr>
          </w:p>
          <w:p w14:paraId="7AC9E7F7" w14:textId="7D783FF3" w:rsidR="00BD54C6" w:rsidRPr="0044226B" w:rsidRDefault="00BD54C6" w:rsidP="31C8AE46">
            <w:pPr>
              <w:jc w:val="center"/>
              <w:rPr>
                <w:rFonts w:ascii="Sassoon Penpals" w:hAnsi="Sassoon Penpals"/>
                <w:b/>
                <w:bCs/>
                <w:sz w:val="20"/>
                <w:szCs w:val="20"/>
              </w:rPr>
            </w:pPr>
            <w:r w:rsidRPr="31C8AE46">
              <w:rPr>
                <w:rFonts w:ascii="Sassoon Penpals" w:hAnsi="Sassoon Penpals"/>
                <w:b/>
                <w:bCs/>
                <w:sz w:val="20"/>
                <w:szCs w:val="20"/>
              </w:rPr>
              <w:t>Comprehension – Developing a passion for reading</w:t>
            </w:r>
          </w:p>
          <w:p w14:paraId="3A26F543" w14:textId="77777777" w:rsidR="00BD54C6" w:rsidRPr="0044226B" w:rsidRDefault="00BD54C6" w:rsidP="00BD54C6">
            <w:pPr>
              <w:jc w:val="center"/>
              <w:rPr>
                <w:rFonts w:ascii="Sassoon Penpals" w:hAnsi="Sassoon Penpals"/>
                <w:bCs/>
                <w:sz w:val="20"/>
                <w:szCs w:val="20"/>
              </w:rPr>
            </w:pPr>
          </w:p>
          <w:p w14:paraId="79DA9C4C" w14:textId="3C443256" w:rsidR="00BD54C6" w:rsidRPr="0044226B" w:rsidRDefault="00BD54C6" w:rsidP="00BD54C6">
            <w:pPr>
              <w:jc w:val="center"/>
              <w:rPr>
                <w:rFonts w:ascii="Sassoon Penpals" w:hAnsi="Sassoon Penpals"/>
                <w:b/>
                <w:sz w:val="20"/>
                <w:szCs w:val="20"/>
              </w:rPr>
            </w:pPr>
            <w:r w:rsidRPr="0044226B">
              <w:rPr>
                <w:rFonts w:ascii="Sassoon Penpals" w:hAnsi="Sassoon Penpals"/>
                <w:bCs/>
                <w:sz w:val="20"/>
                <w:szCs w:val="20"/>
              </w:rPr>
              <w:t xml:space="preserve">Children will also be exposed to our Reading Spine books, fiction and non-fiction texts on a daily basis </w:t>
            </w:r>
            <w:r w:rsidRPr="0044226B">
              <w:rPr>
                <w:rFonts w:ascii="Sassoon Penpals" w:hAnsi="Sassoon Penpals"/>
                <w:b/>
                <w:sz w:val="20"/>
                <w:szCs w:val="20"/>
              </w:rPr>
              <w:t xml:space="preserve"> </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12E07" w14:textId="7EFEE003" w:rsidR="00BD54C6" w:rsidRDefault="00FD1AB3" w:rsidP="31C8AE46">
            <w:pPr>
              <w:jc w:val="center"/>
              <w:rPr>
                <w:rFonts w:ascii="Sassoon Penpals" w:hAnsi="Sassoon Penpals"/>
                <w:sz w:val="20"/>
                <w:szCs w:val="20"/>
              </w:rPr>
            </w:pPr>
            <w:r>
              <w:rPr>
                <w:rFonts w:ascii="Sassoon Penpals" w:hAnsi="Sassoon Penpals"/>
                <w:sz w:val="20"/>
                <w:szCs w:val="20"/>
              </w:rPr>
              <w:t>Elmer</w:t>
            </w:r>
          </w:p>
          <w:p w14:paraId="6F73B706" w14:textId="77777777" w:rsidR="00FD1AB3" w:rsidRDefault="00FD1AB3" w:rsidP="31C8AE46">
            <w:pPr>
              <w:jc w:val="center"/>
              <w:rPr>
                <w:rFonts w:ascii="Sassoon Penpals" w:hAnsi="Sassoon Penpals"/>
                <w:sz w:val="20"/>
                <w:szCs w:val="20"/>
              </w:rPr>
            </w:pPr>
          </w:p>
          <w:p w14:paraId="786CDC55" w14:textId="72E9D79E" w:rsidR="00FD1AB3" w:rsidRDefault="00FD1AB3" w:rsidP="31C8AE46">
            <w:pPr>
              <w:jc w:val="center"/>
              <w:rPr>
                <w:rFonts w:ascii="Sassoon Penpals" w:hAnsi="Sassoon Penpals"/>
                <w:sz w:val="20"/>
                <w:szCs w:val="20"/>
              </w:rPr>
            </w:pPr>
            <w:r>
              <w:rPr>
                <w:rFonts w:ascii="Sassoon Penpals" w:hAnsi="Sassoon Penpals"/>
                <w:sz w:val="20"/>
                <w:szCs w:val="20"/>
              </w:rPr>
              <w:t>Owl Babies</w:t>
            </w:r>
          </w:p>
          <w:p w14:paraId="2B82DB45" w14:textId="77777777" w:rsidR="00FD1AB3" w:rsidRDefault="00FD1AB3" w:rsidP="31C8AE46">
            <w:pPr>
              <w:jc w:val="center"/>
              <w:rPr>
                <w:rFonts w:ascii="Sassoon Penpals" w:hAnsi="Sassoon Penpals"/>
                <w:sz w:val="20"/>
                <w:szCs w:val="20"/>
              </w:rPr>
            </w:pPr>
          </w:p>
          <w:p w14:paraId="0DA1DF09" w14:textId="11A5B5EB" w:rsidR="00FD1AB3" w:rsidRPr="0044226B" w:rsidRDefault="00FD1AB3" w:rsidP="31C8AE46">
            <w:pPr>
              <w:jc w:val="center"/>
              <w:rPr>
                <w:rFonts w:ascii="Sassoon Penpals" w:hAnsi="Sassoon Penpals"/>
              </w:rPr>
            </w:pPr>
            <w:r>
              <w:rPr>
                <w:rFonts w:ascii="Sassoon Penpals" w:hAnsi="Sassoon Penpals"/>
                <w:sz w:val="20"/>
                <w:szCs w:val="20"/>
              </w:rPr>
              <w:t>I Want My Potty</w:t>
            </w:r>
          </w:p>
          <w:p w14:paraId="40B36BE2" w14:textId="35E8A660" w:rsidR="00BD54C6" w:rsidRPr="0044226B" w:rsidRDefault="00BD54C6" w:rsidP="31C8AE46">
            <w:pPr>
              <w:jc w:val="center"/>
              <w:rPr>
                <w:rFonts w:ascii="Sassoon Penpals" w:hAnsi="Sassoon Penpals"/>
              </w:rPr>
            </w:pPr>
          </w:p>
          <w:p w14:paraId="26BEC1EE" w14:textId="14C059E1" w:rsidR="00BD54C6" w:rsidRPr="0044226B" w:rsidRDefault="00BD54C6" w:rsidP="31C8AE46">
            <w:pPr>
              <w:jc w:val="center"/>
              <w:rPr>
                <w:rFonts w:ascii="Sassoon Penpals" w:hAnsi="Sassoon Penpals"/>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078A39" w14:textId="275943F5" w:rsidR="00BD54C6" w:rsidRDefault="00FD1AB3" w:rsidP="0044226B">
            <w:pPr>
              <w:jc w:val="center"/>
              <w:rPr>
                <w:rFonts w:ascii="Sassoon Penpals" w:hAnsi="Sassoon Penpals"/>
                <w:sz w:val="20"/>
                <w:szCs w:val="20"/>
              </w:rPr>
            </w:pPr>
            <w:r>
              <w:rPr>
                <w:rFonts w:ascii="Sassoon Penpals" w:hAnsi="Sassoon Penpals"/>
                <w:sz w:val="20"/>
                <w:szCs w:val="20"/>
              </w:rPr>
              <w:t>Dear Zoo</w:t>
            </w:r>
          </w:p>
          <w:p w14:paraId="138A1D32" w14:textId="77777777" w:rsidR="007D1887" w:rsidRDefault="007D1887" w:rsidP="0044226B">
            <w:pPr>
              <w:jc w:val="center"/>
              <w:rPr>
                <w:rFonts w:ascii="Sassoon Penpals" w:hAnsi="Sassoon Penpals"/>
                <w:sz w:val="20"/>
                <w:szCs w:val="20"/>
              </w:rPr>
            </w:pPr>
          </w:p>
          <w:p w14:paraId="08D2C287" w14:textId="77777777" w:rsidR="007D1887" w:rsidRDefault="007D1887" w:rsidP="0044226B">
            <w:pPr>
              <w:jc w:val="center"/>
              <w:rPr>
                <w:rFonts w:ascii="Sassoon Penpals" w:hAnsi="Sassoon Penpals"/>
                <w:sz w:val="20"/>
                <w:szCs w:val="20"/>
              </w:rPr>
            </w:pPr>
            <w:r w:rsidRPr="31C8AE46">
              <w:rPr>
                <w:rFonts w:ascii="Sassoon Penpals" w:hAnsi="Sassoon Penpals"/>
                <w:sz w:val="20"/>
                <w:szCs w:val="20"/>
              </w:rPr>
              <w:t>Love makes a family</w:t>
            </w:r>
          </w:p>
          <w:p w14:paraId="1D61D087" w14:textId="77777777" w:rsidR="007D1887" w:rsidRDefault="007D1887" w:rsidP="0044226B">
            <w:pPr>
              <w:jc w:val="center"/>
              <w:rPr>
                <w:rFonts w:ascii="Sassoon Penpals" w:hAnsi="Sassoon Penpals"/>
                <w:sz w:val="20"/>
                <w:szCs w:val="20"/>
              </w:rPr>
            </w:pPr>
          </w:p>
          <w:p w14:paraId="79A00310" w14:textId="19BA9A80" w:rsidR="007D1887" w:rsidRPr="007D1887" w:rsidRDefault="00FD1AB3" w:rsidP="007D1887">
            <w:pPr>
              <w:jc w:val="center"/>
              <w:rPr>
                <w:rFonts w:ascii="Sassoon Penpals" w:hAnsi="Sassoon Penpals"/>
                <w:sz w:val="20"/>
                <w:szCs w:val="20"/>
              </w:rPr>
            </w:pPr>
            <w:r>
              <w:rPr>
                <w:rFonts w:ascii="Sassoon Penpals" w:hAnsi="Sassoon Penpals"/>
                <w:sz w:val="20"/>
                <w:szCs w:val="20"/>
              </w:rPr>
              <w:t>I am a Tiger</w:t>
            </w:r>
          </w:p>
          <w:p w14:paraId="1E9FAC37" w14:textId="77777777" w:rsidR="007D1887" w:rsidRDefault="007D1887" w:rsidP="0044226B">
            <w:pPr>
              <w:jc w:val="center"/>
              <w:rPr>
                <w:rFonts w:ascii="Sassoon Penpals" w:hAnsi="Sassoon Penpals"/>
                <w:sz w:val="20"/>
                <w:szCs w:val="20"/>
              </w:rPr>
            </w:pPr>
          </w:p>
          <w:p w14:paraId="4AEC89C4" w14:textId="0AC1174F" w:rsidR="00FD1AB3" w:rsidRPr="0044226B" w:rsidRDefault="00FD1AB3" w:rsidP="0044226B">
            <w:pPr>
              <w:jc w:val="center"/>
              <w:rPr>
                <w:rFonts w:ascii="Sassoon Penpals" w:hAnsi="Sassoon Penpals"/>
                <w:sz w:val="20"/>
                <w:szCs w:val="20"/>
              </w:rPr>
            </w:pPr>
            <w:r>
              <w:rPr>
                <w:rFonts w:ascii="Sassoon Penpals" w:hAnsi="Sassoon Penpals"/>
                <w:sz w:val="20"/>
                <w:szCs w:val="20"/>
              </w:rPr>
              <w:t>The Rhyming Rabbit</w:t>
            </w:r>
          </w:p>
        </w:tc>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574DF5" w14:textId="58A6D057" w:rsidR="00BD54C6" w:rsidRPr="007D1887" w:rsidRDefault="786405A8" w:rsidP="31C8AE46">
            <w:pPr>
              <w:jc w:val="center"/>
              <w:rPr>
                <w:rFonts w:ascii="Sassoon Penpals" w:hAnsi="Sassoon Penpals"/>
                <w:sz w:val="20"/>
                <w:szCs w:val="20"/>
              </w:rPr>
            </w:pPr>
            <w:r w:rsidRPr="007D1887">
              <w:rPr>
                <w:rFonts w:ascii="Sassoon Penpals" w:hAnsi="Sassoon Penpals"/>
                <w:sz w:val="20"/>
                <w:szCs w:val="20"/>
              </w:rPr>
              <w:t xml:space="preserve">Where’s </w:t>
            </w:r>
            <w:proofErr w:type="spellStart"/>
            <w:r w:rsidRPr="007D1887">
              <w:rPr>
                <w:rFonts w:ascii="Sassoon Penpals" w:hAnsi="Sassoon Penpals"/>
                <w:sz w:val="20"/>
                <w:szCs w:val="20"/>
              </w:rPr>
              <w:t>Mr</w:t>
            </w:r>
            <w:proofErr w:type="spellEnd"/>
            <w:r w:rsidRPr="007D1887">
              <w:rPr>
                <w:rFonts w:ascii="Sassoon Penpals" w:hAnsi="Sassoon Penpals"/>
                <w:sz w:val="20"/>
                <w:szCs w:val="20"/>
              </w:rPr>
              <w:t xml:space="preserve"> Duck </w:t>
            </w:r>
          </w:p>
          <w:p w14:paraId="4E5671A4" w14:textId="77777777" w:rsidR="00BD54C6" w:rsidRPr="0044226B" w:rsidRDefault="00BD54C6" w:rsidP="00BD54C6">
            <w:pPr>
              <w:jc w:val="center"/>
              <w:rPr>
                <w:rFonts w:ascii="Sassoon Penpals" w:hAnsi="Sassoon Penpals"/>
                <w:sz w:val="20"/>
                <w:szCs w:val="20"/>
              </w:rPr>
            </w:pPr>
          </w:p>
          <w:p w14:paraId="28DBA4C9" w14:textId="77777777" w:rsidR="00BD54C6" w:rsidRPr="0044226B" w:rsidRDefault="00BD54C6" w:rsidP="00BD54C6">
            <w:pPr>
              <w:jc w:val="center"/>
              <w:rPr>
                <w:rFonts w:ascii="Sassoon Penpals" w:hAnsi="Sassoon Penpals"/>
                <w:sz w:val="20"/>
                <w:szCs w:val="20"/>
              </w:rPr>
            </w:pPr>
          </w:p>
          <w:p w14:paraId="1DBA2968" w14:textId="28C16F35" w:rsidR="7D45AB81" w:rsidRPr="007D1887" w:rsidRDefault="00FD1AB3" w:rsidP="31C8AE46">
            <w:pPr>
              <w:jc w:val="center"/>
              <w:rPr>
                <w:rFonts w:ascii="Sassoon Penpals" w:hAnsi="Sassoon Penpals"/>
                <w:sz w:val="20"/>
                <w:szCs w:val="20"/>
              </w:rPr>
            </w:pPr>
            <w:r>
              <w:rPr>
                <w:rFonts w:ascii="Sassoon Penpals" w:hAnsi="Sassoon Penpals"/>
                <w:sz w:val="20"/>
                <w:szCs w:val="20"/>
              </w:rPr>
              <w:t>Each Peach Pear Plum</w:t>
            </w:r>
          </w:p>
          <w:p w14:paraId="6B8DDCC7" w14:textId="0908AFF5" w:rsidR="31C8AE46" w:rsidRPr="007D1887" w:rsidRDefault="31C8AE46" w:rsidP="31C8AE46">
            <w:pPr>
              <w:jc w:val="center"/>
              <w:rPr>
                <w:rFonts w:ascii="Sassoon Penpals" w:hAnsi="Sassoon Penpals"/>
                <w:sz w:val="20"/>
                <w:szCs w:val="20"/>
              </w:rPr>
            </w:pPr>
          </w:p>
          <w:p w14:paraId="0FFA66D1" w14:textId="3EA6AE9C" w:rsidR="31C8AE46" w:rsidRPr="007D1887" w:rsidRDefault="31C8AE46" w:rsidP="31C8AE46">
            <w:pPr>
              <w:jc w:val="center"/>
              <w:rPr>
                <w:rFonts w:ascii="Sassoon Penpals" w:hAnsi="Sassoon Penpals"/>
                <w:sz w:val="20"/>
                <w:szCs w:val="20"/>
              </w:rPr>
            </w:pPr>
          </w:p>
          <w:p w14:paraId="3BFF321E" w14:textId="0754B452" w:rsidR="1A850F27" w:rsidRPr="007D1887" w:rsidRDefault="1A850F27" w:rsidP="31C8AE46">
            <w:pPr>
              <w:jc w:val="center"/>
              <w:rPr>
                <w:rFonts w:ascii="Sassoon Penpals" w:hAnsi="Sassoon Penpals"/>
                <w:sz w:val="20"/>
                <w:szCs w:val="20"/>
              </w:rPr>
            </w:pPr>
            <w:r w:rsidRPr="31C8AE46">
              <w:rPr>
                <w:rFonts w:ascii="Sassoon Penpals" w:hAnsi="Sassoon Penpals"/>
                <w:sz w:val="20"/>
                <w:szCs w:val="20"/>
              </w:rPr>
              <w:t xml:space="preserve">The Very Hungry Caterpillar </w:t>
            </w:r>
          </w:p>
          <w:p w14:paraId="144F8C87" w14:textId="77777777" w:rsidR="00BD54C6" w:rsidRPr="0044226B" w:rsidRDefault="00BD54C6" w:rsidP="00BD54C6">
            <w:pPr>
              <w:jc w:val="center"/>
              <w:rPr>
                <w:rFonts w:ascii="Sassoon Penpals" w:hAnsi="Sassoon Penpals"/>
                <w:sz w:val="20"/>
                <w:szCs w:val="20"/>
              </w:rPr>
            </w:pPr>
          </w:p>
          <w:p w14:paraId="7FF39016" w14:textId="60C9E69D" w:rsidR="00BD54C6" w:rsidRPr="0044226B" w:rsidRDefault="00BD54C6" w:rsidP="0044226B">
            <w:pPr>
              <w:jc w:val="center"/>
              <w:rPr>
                <w:rFonts w:ascii="Sassoon Penpals" w:hAnsi="Sassoon Penpals"/>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CAD764" w14:textId="7492A535" w:rsidR="00BD54C6" w:rsidRPr="007D1887" w:rsidRDefault="1BC0BFF1" w:rsidP="31C8AE46">
            <w:pPr>
              <w:spacing w:before="2" w:after="2"/>
              <w:jc w:val="center"/>
              <w:rPr>
                <w:rFonts w:ascii="Sassoon Penpals" w:hAnsi="Sassoon Penpals"/>
                <w:sz w:val="20"/>
                <w:szCs w:val="20"/>
              </w:rPr>
            </w:pPr>
            <w:r w:rsidRPr="007D1887">
              <w:rPr>
                <w:rFonts w:ascii="Sassoon Penpals" w:hAnsi="Sassoon Penpals"/>
                <w:sz w:val="20"/>
                <w:szCs w:val="20"/>
              </w:rPr>
              <w:t xml:space="preserve">Spot Goes </w:t>
            </w:r>
            <w:r w:rsidR="00D70797" w:rsidRPr="007D1887">
              <w:rPr>
                <w:rFonts w:ascii="Sassoon Penpals" w:hAnsi="Sassoon Penpals"/>
                <w:sz w:val="20"/>
                <w:szCs w:val="20"/>
              </w:rPr>
              <w:t xml:space="preserve">to </w:t>
            </w:r>
            <w:r w:rsidRPr="007D1887">
              <w:rPr>
                <w:rFonts w:ascii="Sassoon Penpals" w:hAnsi="Sassoon Penpals"/>
                <w:sz w:val="20"/>
                <w:szCs w:val="20"/>
              </w:rPr>
              <w:t xml:space="preserve">the Farm </w:t>
            </w:r>
          </w:p>
          <w:p w14:paraId="60E781A5" w14:textId="1767A8F3" w:rsidR="00BD54C6" w:rsidRPr="007D1887" w:rsidRDefault="00BD54C6" w:rsidP="31C8AE46">
            <w:pPr>
              <w:spacing w:before="2" w:after="2"/>
              <w:jc w:val="center"/>
              <w:rPr>
                <w:rFonts w:ascii="Sassoon Penpals" w:hAnsi="Sassoon Penpals"/>
                <w:sz w:val="20"/>
                <w:szCs w:val="20"/>
              </w:rPr>
            </w:pPr>
          </w:p>
          <w:p w14:paraId="09859D19" w14:textId="0FEC8E2A" w:rsidR="00BD54C6" w:rsidRPr="007D1887" w:rsidRDefault="00FD1AB3" w:rsidP="31C8AE46">
            <w:pPr>
              <w:spacing w:before="2" w:after="2"/>
              <w:jc w:val="center"/>
              <w:rPr>
                <w:rFonts w:ascii="Sassoon Penpals" w:hAnsi="Sassoon Penpals"/>
                <w:sz w:val="20"/>
                <w:szCs w:val="20"/>
              </w:rPr>
            </w:pPr>
            <w:r>
              <w:rPr>
                <w:rFonts w:ascii="Sassoon Penpals" w:hAnsi="Sassoon Penpals"/>
                <w:sz w:val="20"/>
                <w:szCs w:val="20"/>
              </w:rPr>
              <w:t>Billy Goats Gruff</w:t>
            </w:r>
          </w:p>
          <w:p w14:paraId="107FCA60" w14:textId="5F1B4441" w:rsidR="00BD54C6" w:rsidRPr="007D1887" w:rsidRDefault="00BD54C6" w:rsidP="31C8AE46">
            <w:pPr>
              <w:spacing w:before="2" w:after="2"/>
              <w:jc w:val="center"/>
              <w:rPr>
                <w:rFonts w:ascii="Sassoon Penpals" w:hAnsi="Sassoon Penpals"/>
                <w:sz w:val="20"/>
                <w:szCs w:val="20"/>
              </w:rPr>
            </w:pPr>
          </w:p>
          <w:p w14:paraId="15C875CB" w14:textId="2FB4FC1D" w:rsidR="00BD54C6" w:rsidRPr="007D1887" w:rsidRDefault="00BD54C6" w:rsidP="31C8AE46">
            <w:pPr>
              <w:spacing w:before="2" w:after="2"/>
              <w:jc w:val="center"/>
              <w:rPr>
                <w:rFonts w:ascii="Sassoon Penpals" w:hAnsi="Sassoon Penpals"/>
                <w:sz w:val="20"/>
                <w:szCs w:val="20"/>
              </w:rPr>
            </w:pPr>
          </w:p>
          <w:p w14:paraId="70060005" w14:textId="79B464CE" w:rsidR="00BD54C6" w:rsidRPr="0044226B" w:rsidRDefault="00FD1AB3" w:rsidP="31C8AE46">
            <w:pPr>
              <w:spacing w:before="2" w:after="2"/>
              <w:jc w:val="center"/>
              <w:rPr>
                <w:rFonts w:ascii="Sassoon Penpals" w:hAnsi="Sassoon Penpals"/>
                <w:sz w:val="20"/>
                <w:szCs w:val="20"/>
              </w:rPr>
            </w:pPr>
            <w:proofErr w:type="spellStart"/>
            <w:r>
              <w:rPr>
                <w:rFonts w:ascii="Sassoon Penpals" w:hAnsi="Sassoon Penpals"/>
                <w:sz w:val="20"/>
                <w:szCs w:val="20"/>
              </w:rPr>
              <w:t>Mrs</w:t>
            </w:r>
            <w:proofErr w:type="spellEnd"/>
            <w:r>
              <w:rPr>
                <w:rFonts w:ascii="Sassoon Penpals" w:hAnsi="Sassoon Penpals"/>
                <w:sz w:val="20"/>
                <w:szCs w:val="20"/>
              </w:rPr>
              <w:t xml:space="preserve"> Wishy Washy’s Farm</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B15A0A" w14:textId="7722ED94" w:rsidR="00BD54C6" w:rsidRPr="0044226B" w:rsidRDefault="00D43236" w:rsidP="00FD1AB3">
            <w:pPr>
              <w:jc w:val="center"/>
              <w:rPr>
                <w:rFonts w:ascii="Sassoon Penpals" w:hAnsi="Sassoon Penpals"/>
              </w:rPr>
            </w:pPr>
            <w:r>
              <w:rPr>
                <w:rFonts w:ascii="Sassoon Penpals" w:hAnsi="Sassoon Penpals"/>
                <w:sz w:val="20"/>
                <w:szCs w:val="20"/>
              </w:rPr>
              <w:t>Change starts with us</w:t>
            </w:r>
          </w:p>
          <w:p w14:paraId="54E7D501" w14:textId="697FCE4A" w:rsidR="00BD54C6" w:rsidRPr="0044226B" w:rsidRDefault="00BD54C6" w:rsidP="31C8AE46">
            <w:pPr>
              <w:jc w:val="center"/>
              <w:rPr>
                <w:rFonts w:ascii="Sassoon Penpals" w:hAnsi="Sassoon Penpals"/>
              </w:rPr>
            </w:pPr>
          </w:p>
          <w:p w14:paraId="656C1AD0" w14:textId="10E499E7" w:rsidR="00BD54C6" w:rsidRDefault="48B747FE" w:rsidP="31C8AE46">
            <w:pPr>
              <w:jc w:val="center"/>
              <w:rPr>
                <w:rFonts w:ascii="Sassoon Penpals" w:hAnsi="Sassoon Penpals"/>
                <w:sz w:val="20"/>
                <w:szCs w:val="20"/>
              </w:rPr>
            </w:pPr>
            <w:r w:rsidRPr="31C8AE46">
              <w:rPr>
                <w:rFonts w:ascii="Sassoon Penpals" w:hAnsi="Sassoon Penpals"/>
                <w:sz w:val="20"/>
                <w:szCs w:val="20"/>
              </w:rPr>
              <w:t>Wow said the Owl</w:t>
            </w:r>
            <w:r w:rsidR="007D1887">
              <w:rPr>
                <w:rFonts w:ascii="Sassoon Penpals" w:hAnsi="Sassoon Penpals"/>
                <w:sz w:val="20"/>
                <w:szCs w:val="20"/>
              </w:rPr>
              <w:t>!</w:t>
            </w:r>
          </w:p>
          <w:p w14:paraId="550A9E54" w14:textId="77777777" w:rsidR="00FD1AB3" w:rsidRDefault="00FD1AB3" w:rsidP="31C8AE46">
            <w:pPr>
              <w:jc w:val="center"/>
              <w:rPr>
                <w:rFonts w:ascii="Sassoon Penpals" w:hAnsi="Sassoon Penpals"/>
                <w:sz w:val="20"/>
                <w:szCs w:val="20"/>
              </w:rPr>
            </w:pPr>
          </w:p>
          <w:p w14:paraId="38980B5C" w14:textId="4F199BD3" w:rsidR="00FD1AB3" w:rsidRPr="0044226B" w:rsidRDefault="00FD1AB3" w:rsidP="31C8AE46">
            <w:pPr>
              <w:jc w:val="center"/>
              <w:rPr>
                <w:rFonts w:ascii="Sassoon Penpals" w:hAnsi="Sassoon Penpals"/>
              </w:rPr>
            </w:pPr>
            <w:r>
              <w:rPr>
                <w:rFonts w:ascii="Sassoon Penpals" w:hAnsi="Sassoon Penpals"/>
                <w:sz w:val="20"/>
                <w:szCs w:val="20"/>
              </w:rPr>
              <w:t>Ugly Duckling</w:t>
            </w:r>
          </w:p>
          <w:p w14:paraId="675195D4" w14:textId="34F5D2B1" w:rsidR="00BD54C6" w:rsidRPr="0044226B" w:rsidRDefault="00BD54C6" w:rsidP="31C8AE46">
            <w:pPr>
              <w:jc w:val="center"/>
              <w:rPr>
                <w:rFonts w:ascii="Sassoon Penpals" w:hAnsi="Sassoon Penpals"/>
              </w:rPr>
            </w:pPr>
          </w:p>
          <w:p w14:paraId="71A4CE86" w14:textId="0B2AF304" w:rsidR="00BD54C6" w:rsidRPr="0044226B" w:rsidRDefault="00BD54C6" w:rsidP="31C8AE46">
            <w:pPr>
              <w:jc w:val="center"/>
              <w:rPr>
                <w:rFonts w:ascii="Sassoon Penpals" w:hAnsi="Sassoon Penpals"/>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1BC312" w14:textId="12CDE4F7" w:rsidR="00BD54C6" w:rsidRPr="0044226B" w:rsidRDefault="6D15362C" w:rsidP="31C8AE46">
            <w:pPr>
              <w:jc w:val="center"/>
              <w:rPr>
                <w:rFonts w:ascii="Sassoon Penpals" w:hAnsi="Sassoon Penpals"/>
                <w:sz w:val="20"/>
                <w:szCs w:val="20"/>
              </w:rPr>
            </w:pPr>
            <w:r w:rsidRPr="696D4C37">
              <w:rPr>
                <w:rFonts w:ascii="Sassoon Penpals" w:hAnsi="Sassoon Penpals"/>
                <w:sz w:val="20"/>
                <w:szCs w:val="20"/>
              </w:rPr>
              <w:t xml:space="preserve">Spot goes to the beach  </w:t>
            </w:r>
          </w:p>
          <w:p w14:paraId="1F45BA50" w14:textId="17A022B1" w:rsidR="00BD54C6" w:rsidRPr="0044226B" w:rsidRDefault="00BD54C6" w:rsidP="31C8AE46">
            <w:pPr>
              <w:jc w:val="center"/>
              <w:rPr>
                <w:rFonts w:ascii="Sassoon Penpals" w:hAnsi="Sassoon Penpals"/>
              </w:rPr>
            </w:pPr>
          </w:p>
          <w:p w14:paraId="3B2B55FA" w14:textId="094B3ED6" w:rsidR="00BD54C6" w:rsidRPr="0044226B" w:rsidRDefault="00A639DA" w:rsidP="31C8AE46">
            <w:pPr>
              <w:jc w:val="center"/>
              <w:rPr>
                <w:rFonts w:ascii="Sassoon Penpals" w:hAnsi="Sassoon Penpals"/>
              </w:rPr>
            </w:pPr>
            <w:r>
              <w:rPr>
                <w:rFonts w:ascii="Sassoon Penpals" w:hAnsi="Sassoon Penpals"/>
                <w:sz w:val="20"/>
                <w:szCs w:val="20"/>
              </w:rPr>
              <w:t>What Bear Likes Best</w:t>
            </w:r>
          </w:p>
          <w:p w14:paraId="2F152931" w14:textId="791D2B48" w:rsidR="00BD54C6" w:rsidRPr="0044226B" w:rsidRDefault="00BD54C6" w:rsidP="31C8AE46">
            <w:pPr>
              <w:jc w:val="center"/>
              <w:rPr>
                <w:rFonts w:ascii="Sassoon Penpals" w:hAnsi="Sassoon Penpals"/>
              </w:rPr>
            </w:pPr>
          </w:p>
          <w:p w14:paraId="622FADF3" w14:textId="7364040E" w:rsidR="00BD54C6" w:rsidRPr="0044226B" w:rsidRDefault="199A091F" w:rsidP="31C8AE46">
            <w:pPr>
              <w:jc w:val="center"/>
              <w:rPr>
                <w:rFonts w:ascii="Sassoon Penpals" w:hAnsi="Sassoon Penpals"/>
                <w:sz w:val="20"/>
                <w:szCs w:val="20"/>
              </w:rPr>
            </w:pPr>
            <w:r w:rsidRPr="31C8AE46">
              <w:rPr>
                <w:rFonts w:ascii="Sassoon Penpals" w:hAnsi="Sassoon Penpals"/>
                <w:sz w:val="20"/>
                <w:szCs w:val="20"/>
              </w:rPr>
              <w:t xml:space="preserve">Rabbit’s Nap </w:t>
            </w:r>
          </w:p>
          <w:p w14:paraId="75BEF6C7" w14:textId="65151186" w:rsidR="00BD54C6" w:rsidRPr="0044226B" w:rsidRDefault="00BD54C6" w:rsidP="31C8AE46">
            <w:pPr>
              <w:jc w:val="center"/>
              <w:rPr>
                <w:rFonts w:ascii="Sassoon Penpals" w:hAnsi="Sassoon Penpals"/>
              </w:rPr>
            </w:pPr>
          </w:p>
          <w:p w14:paraId="52E99523" w14:textId="29F12687" w:rsidR="696D4C37" w:rsidRDefault="696D4C37" w:rsidP="696D4C37">
            <w:pPr>
              <w:jc w:val="center"/>
              <w:rPr>
                <w:rFonts w:ascii="Sassoon Penpals" w:hAnsi="Sassoon Penpals"/>
              </w:rPr>
            </w:pPr>
          </w:p>
          <w:p w14:paraId="655974F2" w14:textId="634C4B3E" w:rsidR="00BD54C6" w:rsidRPr="0044226B" w:rsidRDefault="00BD54C6" w:rsidP="31C8AE46">
            <w:pPr>
              <w:jc w:val="center"/>
              <w:rPr>
                <w:rFonts w:ascii="Sassoon Penpals" w:hAnsi="Sassoon Penpals"/>
              </w:rPr>
            </w:pPr>
          </w:p>
        </w:tc>
      </w:tr>
      <w:tr w:rsidR="00DA3B31" w:rsidRPr="0044226B" w14:paraId="1F3FF853" w14:textId="77777777" w:rsidTr="696D4C37">
        <w:trPr>
          <w:trHeight w:val="681"/>
        </w:trPr>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8DC"/>
          </w:tcPr>
          <w:p w14:paraId="412F762A" w14:textId="77777777" w:rsidR="00DA3B31" w:rsidRPr="0044226B" w:rsidRDefault="00DA3B31" w:rsidP="00DA3B31">
            <w:pPr>
              <w:rPr>
                <w:rFonts w:ascii="Sassoon Penpals" w:hAnsi="Sassoon Penpals"/>
                <w:b/>
                <w:sz w:val="20"/>
                <w:szCs w:val="20"/>
              </w:rPr>
            </w:pPr>
            <w:r w:rsidRPr="0044226B">
              <w:rPr>
                <w:rFonts w:ascii="Sassoon Penpals" w:hAnsi="Sassoon Penpals"/>
                <w:b/>
                <w:sz w:val="20"/>
                <w:szCs w:val="20"/>
              </w:rPr>
              <w:t xml:space="preserve">Literacy </w:t>
            </w:r>
          </w:p>
          <w:p w14:paraId="0B380402" w14:textId="77777777" w:rsidR="00DA3B31" w:rsidRPr="0044226B" w:rsidRDefault="00DA3B31" w:rsidP="00DA3B31">
            <w:pPr>
              <w:rPr>
                <w:rFonts w:ascii="Sassoon Penpals" w:hAnsi="Sassoon Penpals"/>
                <w:b/>
                <w:sz w:val="20"/>
                <w:szCs w:val="20"/>
              </w:rPr>
            </w:pPr>
          </w:p>
          <w:p w14:paraId="253EA767" w14:textId="77777777" w:rsidR="00DA3B31" w:rsidRDefault="00DA3B31" w:rsidP="00DA3B31">
            <w:pPr>
              <w:jc w:val="center"/>
              <w:rPr>
                <w:rFonts w:ascii="Sassoon Penpals" w:hAnsi="Sassoon Penpals"/>
                <w:b/>
                <w:sz w:val="20"/>
                <w:szCs w:val="20"/>
              </w:rPr>
            </w:pPr>
            <w:r w:rsidRPr="0044226B">
              <w:rPr>
                <w:rFonts w:ascii="Sassoon Penpals" w:hAnsi="Sassoon Penpals"/>
                <w:b/>
                <w:sz w:val="20"/>
                <w:szCs w:val="20"/>
              </w:rPr>
              <w:t>Phase 1 Phonics</w:t>
            </w:r>
          </w:p>
          <w:p w14:paraId="4FFCBA70" w14:textId="3BB74900" w:rsidR="00E522C5" w:rsidRPr="00E522C5" w:rsidRDefault="00E522C5" w:rsidP="00DA3B31">
            <w:pPr>
              <w:jc w:val="center"/>
              <w:rPr>
                <w:rFonts w:ascii="Sassoon Penpals" w:hAnsi="Sassoon Penpals"/>
                <w:bCs/>
                <w:sz w:val="20"/>
                <w:szCs w:val="20"/>
              </w:rPr>
            </w:pPr>
            <w:r>
              <w:rPr>
                <w:rFonts w:ascii="Sassoon Penpals" w:hAnsi="Sassoon Penpals"/>
                <w:bCs/>
                <w:sz w:val="20"/>
                <w:szCs w:val="20"/>
              </w:rPr>
              <w:lastRenderedPageBreak/>
              <w:t>Developing children’s speaking and listening skills through small group activities and continuous provision opportunities.</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7B04AF"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lastRenderedPageBreak/>
              <w:t>Tuning into environmental sounds through small group games.</w:t>
            </w:r>
          </w:p>
          <w:p w14:paraId="1A6F98B9" w14:textId="77777777" w:rsidR="00DA3B31" w:rsidRPr="0044226B" w:rsidRDefault="00DA3B31" w:rsidP="00DA3B31">
            <w:pPr>
              <w:jc w:val="center"/>
              <w:rPr>
                <w:rFonts w:ascii="Sassoon Penpals" w:hAnsi="Sassoon Penpals"/>
                <w:sz w:val="20"/>
                <w:szCs w:val="20"/>
              </w:rPr>
            </w:pPr>
          </w:p>
          <w:p w14:paraId="4642C14E"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lastRenderedPageBreak/>
              <w:t>Embark on sound walks.</w:t>
            </w:r>
          </w:p>
          <w:p w14:paraId="09FEADD9" w14:textId="77777777" w:rsidR="00DA3B31" w:rsidRPr="0044226B" w:rsidRDefault="00DA3B31" w:rsidP="00DA3B31">
            <w:pPr>
              <w:jc w:val="center"/>
              <w:rPr>
                <w:rFonts w:ascii="Sassoon Penpals" w:hAnsi="Sassoon Penpals"/>
                <w:sz w:val="20"/>
                <w:szCs w:val="20"/>
              </w:rPr>
            </w:pPr>
          </w:p>
          <w:p w14:paraId="2D894383" w14:textId="0A600F83" w:rsidR="00DA3B31" w:rsidRPr="0044226B" w:rsidRDefault="00DA3B31" w:rsidP="00DA3B31">
            <w:pPr>
              <w:pStyle w:val="NormalWeb"/>
              <w:shd w:val="clear" w:color="auto" w:fill="FFFFFF"/>
              <w:spacing w:before="2" w:after="2"/>
              <w:jc w:val="center"/>
              <w:rPr>
                <w:rFonts w:ascii="Sassoon Penpals" w:hAnsi="Sassoon Penpals"/>
              </w:rPr>
            </w:pPr>
            <w:r w:rsidRPr="0044226B">
              <w:rPr>
                <w:rFonts w:ascii="Sassoon Penpals" w:hAnsi="Sassoon Penpals"/>
              </w:rPr>
              <w:t>Explore, identify and sort sounds in feely bags.</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608987"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lastRenderedPageBreak/>
              <w:t>Take part in body percussion activities.</w:t>
            </w:r>
          </w:p>
          <w:p w14:paraId="4088C547" w14:textId="77777777" w:rsidR="00DA3B31" w:rsidRPr="0044226B" w:rsidRDefault="00DA3B31" w:rsidP="00DA3B31">
            <w:pPr>
              <w:jc w:val="center"/>
              <w:rPr>
                <w:rFonts w:ascii="Sassoon Penpals" w:hAnsi="Sassoon Penpals"/>
                <w:sz w:val="20"/>
                <w:szCs w:val="20"/>
              </w:rPr>
            </w:pPr>
          </w:p>
          <w:p w14:paraId="5A050856"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lastRenderedPageBreak/>
              <w:t>Explore speed, sound and rhythm in body percussion.</w:t>
            </w:r>
          </w:p>
          <w:p w14:paraId="0E1DB964" w14:textId="77777777" w:rsidR="00DA3B31" w:rsidRPr="0044226B" w:rsidRDefault="00DA3B31" w:rsidP="00DA3B31">
            <w:pPr>
              <w:jc w:val="center"/>
              <w:rPr>
                <w:rFonts w:ascii="Sassoon Penpals" w:hAnsi="Sassoon Penpals"/>
                <w:sz w:val="20"/>
                <w:szCs w:val="20"/>
              </w:rPr>
            </w:pPr>
          </w:p>
          <w:p w14:paraId="05EFD6DA" w14:textId="255DE541" w:rsidR="00DA3B31" w:rsidRPr="0044226B" w:rsidRDefault="00DA3B31" w:rsidP="00DA3B31">
            <w:pPr>
              <w:pStyle w:val="NormalWeb"/>
              <w:shd w:val="clear" w:color="auto" w:fill="FFFFFF"/>
              <w:spacing w:before="2" w:after="2"/>
              <w:jc w:val="center"/>
              <w:rPr>
                <w:rFonts w:ascii="Sassoon Penpals" w:hAnsi="Sassoon Penpals"/>
              </w:rPr>
            </w:pPr>
            <w:r w:rsidRPr="0044226B">
              <w:rPr>
                <w:rFonts w:ascii="Sassoon Penpals" w:hAnsi="Sassoon Penpals"/>
              </w:rPr>
              <w:t>Refine listening skills and ability to follow simple instructions.</w:t>
            </w:r>
          </w:p>
        </w:tc>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30C3BC"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lastRenderedPageBreak/>
              <w:t>Become aware of different instruments and the sounds they make.</w:t>
            </w:r>
          </w:p>
          <w:p w14:paraId="4FD1C3F6" w14:textId="77777777" w:rsidR="00DA3B31" w:rsidRPr="0044226B" w:rsidRDefault="00DA3B31" w:rsidP="00DA3B31">
            <w:pPr>
              <w:jc w:val="center"/>
              <w:rPr>
                <w:rFonts w:ascii="Sassoon Penpals" w:hAnsi="Sassoon Penpals"/>
                <w:sz w:val="20"/>
                <w:szCs w:val="20"/>
              </w:rPr>
            </w:pPr>
          </w:p>
          <w:p w14:paraId="5D123000" w14:textId="3D5784D7" w:rsidR="00DA3B31" w:rsidRPr="0044226B" w:rsidRDefault="00DA3B31" w:rsidP="00DA3B31">
            <w:pPr>
              <w:pStyle w:val="NormalWeb"/>
              <w:shd w:val="clear" w:color="auto" w:fill="FFFFFF"/>
              <w:spacing w:before="2" w:after="2"/>
              <w:jc w:val="center"/>
              <w:rPr>
                <w:rFonts w:ascii="Sassoon Penpals" w:hAnsi="Sassoon Penpals"/>
              </w:rPr>
            </w:pPr>
            <w:r w:rsidRPr="0044226B">
              <w:rPr>
                <w:rFonts w:ascii="Sassoon Penpals" w:hAnsi="Sassoon Penpals"/>
              </w:rPr>
              <w:lastRenderedPageBreak/>
              <w:t>Creating their own musical instruments to create sound makers and replicating known tunes.</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B9A127" w14:textId="77777777" w:rsidR="00DA3B31" w:rsidRPr="0044226B" w:rsidRDefault="00DA3B31" w:rsidP="00DA3B31">
            <w:pPr>
              <w:tabs>
                <w:tab w:val="right" w:pos="1910"/>
              </w:tabs>
              <w:jc w:val="center"/>
              <w:rPr>
                <w:rFonts w:ascii="Sassoon Penpals" w:hAnsi="Sassoon Penpals"/>
                <w:sz w:val="20"/>
                <w:szCs w:val="20"/>
              </w:rPr>
            </w:pPr>
            <w:r w:rsidRPr="0044226B">
              <w:rPr>
                <w:rFonts w:ascii="Sassoon Penpals" w:hAnsi="Sassoon Penpals"/>
                <w:sz w:val="20"/>
                <w:szCs w:val="20"/>
              </w:rPr>
              <w:lastRenderedPageBreak/>
              <w:t>Discover rhythm and rhyme through known and unknown items and objects.</w:t>
            </w:r>
          </w:p>
          <w:p w14:paraId="0568414B" w14:textId="77777777" w:rsidR="00DA3B31" w:rsidRPr="0044226B" w:rsidRDefault="00DA3B31" w:rsidP="00DA3B31">
            <w:pPr>
              <w:tabs>
                <w:tab w:val="right" w:pos="1910"/>
              </w:tabs>
              <w:jc w:val="center"/>
              <w:rPr>
                <w:rFonts w:ascii="Sassoon Penpals" w:hAnsi="Sassoon Penpals"/>
                <w:sz w:val="20"/>
                <w:szCs w:val="20"/>
              </w:rPr>
            </w:pPr>
          </w:p>
          <w:p w14:paraId="1DC862CB" w14:textId="0B9D91EC" w:rsidR="00DA3B31" w:rsidRPr="0044226B" w:rsidRDefault="00DA3B31" w:rsidP="00DA3B31">
            <w:pPr>
              <w:jc w:val="center"/>
              <w:rPr>
                <w:rFonts w:ascii="Sassoon Penpals" w:hAnsi="Sassoon Penpals"/>
                <w:b/>
                <w:bCs/>
                <w:sz w:val="20"/>
                <w:szCs w:val="20"/>
              </w:rPr>
            </w:pPr>
            <w:r w:rsidRPr="0044226B">
              <w:rPr>
                <w:rFonts w:ascii="Sassoon Penpals" w:hAnsi="Sassoon Penpals"/>
                <w:sz w:val="20"/>
                <w:szCs w:val="20"/>
              </w:rPr>
              <w:lastRenderedPageBreak/>
              <w:t>Exploring patterns and repetition in sounds to create music of their own.</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F3BCA3"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lastRenderedPageBreak/>
              <w:t>Exploring alliteration through sound games using familiar environmental sounds.</w:t>
            </w:r>
          </w:p>
          <w:p w14:paraId="3F989201" w14:textId="77777777" w:rsidR="00DA3B31" w:rsidRPr="0044226B" w:rsidRDefault="00DA3B31" w:rsidP="00DA3B31">
            <w:pPr>
              <w:jc w:val="center"/>
              <w:rPr>
                <w:rFonts w:ascii="Sassoon Penpals" w:hAnsi="Sassoon Penpals"/>
                <w:sz w:val="20"/>
                <w:szCs w:val="20"/>
              </w:rPr>
            </w:pPr>
          </w:p>
          <w:p w14:paraId="2B82C3B7" w14:textId="5B261391" w:rsidR="00DA3B31" w:rsidRPr="0044226B" w:rsidRDefault="00DA3B31" w:rsidP="00DA3B31">
            <w:pPr>
              <w:jc w:val="center"/>
              <w:rPr>
                <w:rFonts w:ascii="Sassoon Penpals" w:hAnsi="Sassoon Penpals"/>
                <w:b/>
                <w:bCs/>
                <w:sz w:val="20"/>
                <w:szCs w:val="20"/>
              </w:rPr>
            </w:pPr>
            <w:r w:rsidRPr="0044226B">
              <w:rPr>
                <w:rFonts w:ascii="Sassoon Penpals" w:hAnsi="Sassoon Penpals"/>
                <w:sz w:val="20"/>
                <w:szCs w:val="20"/>
              </w:rPr>
              <w:t xml:space="preserve">Learning to identify, sort, </w:t>
            </w:r>
            <w:proofErr w:type="spellStart"/>
            <w:r w:rsidRPr="0044226B">
              <w:rPr>
                <w:rFonts w:ascii="Sassoon Penpals" w:hAnsi="Sassoon Penpals"/>
                <w:sz w:val="20"/>
                <w:szCs w:val="20"/>
              </w:rPr>
              <w:t>catagorise</w:t>
            </w:r>
            <w:proofErr w:type="spellEnd"/>
            <w:r w:rsidRPr="0044226B">
              <w:rPr>
                <w:rFonts w:ascii="Sassoon Penpals" w:hAnsi="Sassoon Penpals"/>
                <w:sz w:val="20"/>
                <w:szCs w:val="20"/>
              </w:rPr>
              <w:t xml:space="preserve"> and replicate sounds.</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98E65" w14:textId="77777777" w:rsidR="00DA3B31" w:rsidRPr="0044226B" w:rsidRDefault="00DA3B31" w:rsidP="00DA3B31">
            <w:pPr>
              <w:tabs>
                <w:tab w:val="right" w:pos="1910"/>
              </w:tabs>
              <w:jc w:val="center"/>
              <w:rPr>
                <w:rFonts w:ascii="Sassoon Penpals" w:hAnsi="Sassoon Penpals"/>
                <w:sz w:val="20"/>
                <w:szCs w:val="20"/>
              </w:rPr>
            </w:pPr>
            <w:r w:rsidRPr="0044226B">
              <w:rPr>
                <w:rFonts w:ascii="Sassoon Penpals" w:hAnsi="Sassoon Penpals"/>
                <w:sz w:val="20"/>
                <w:szCs w:val="20"/>
              </w:rPr>
              <w:lastRenderedPageBreak/>
              <w:t>Experiment with sounds their voices can make by moving their mouths.</w:t>
            </w:r>
          </w:p>
          <w:p w14:paraId="7568A808" w14:textId="77777777" w:rsidR="00DA3B31" w:rsidRPr="0044226B" w:rsidRDefault="00DA3B31" w:rsidP="00DA3B31">
            <w:pPr>
              <w:tabs>
                <w:tab w:val="right" w:pos="1910"/>
              </w:tabs>
              <w:jc w:val="center"/>
              <w:rPr>
                <w:rFonts w:ascii="Sassoon Penpals" w:hAnsi="Sassoon Penpals"/>
                <w:sz w:val="20"/>
                <w:szCs w:val="20"/>
              </w:rPr>
            </w:pPr>
          </w:p>
          <w:p w14:paraId="529AFF46" w14:textId="4B0337F6" w:rsidR="00DA3B31" w:rsidRPr="0044226B" w:rsidRDefault="00DA3B31" w:rsidP="00DA3B31">
            <w:pPr>
              <w:rPr>
                <w:rFonts w:ascii="Sassoon Penpals" w:hAnsi="Sassoon Penpals"/>
                <w:b/>
                <w:bCs/>
                <w:sz w:val="20"/>
                <w:szCs w:val="20"/>
              </w:rPr>
            </w:pPr>
            <w:proofErr w:type="spellStart"/>
            <w:r w:rsidRPr="0044226B">
              <w:rPr>
                <w:rFonts w:ascii="Sassoon Penpals" w:hAnsi="Sassoon Penpals"/>
                <w:sz w:val="20"/>
                <w:szCs w:val="20"/>
              </w:rPr>
              <w:lastRenderedPageBreak/>
              <w:t>Recognising</w:t>
            </w:r>
            <w:proofErr w:type="spellEnd"/>
            <w:r w:rsidRPr="0044226B">
              <w:rPr>
                <w:rFonts w:ascii="Sassoon Penpals" w:hAnsi="Sassoon Penpals"/>
                <w:sz w:val="20"/>
                <w:szCs w:val="20"/>
              </w:rPr>
              <w:t xml:space="preserve"> their own voice, matching the voice of others and modulating their voice to convey expression.</w:t>
            </w:r>
          </w:p>
        </w:tc>
      </w:tr>
      <w:tr w:rsidR="00DA3B31" w:rsidRPr="0044226B" w14:paraId="3F30A3C7" w14:textId="77777777" w:rsidTr="696D4C37">
        <w:trPr>
          <w:trHeight w:val="965"/>
        </w:trPr>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8DC"/>
          </w:tcPr>
          <w:p w14:paraId="37902E18" w14:textId="77777777" w:rsidR="00DA3B31" w:rsidRPr="0044226B" w:rsidRDefault="00DA3B31" w:rsidP="00DA3B31">
            <w:pPr>
              <w:rPr>
                <w:rFonts w:ascii="Sassoon Penpals" w:hAnsi="Sassoon Penpals"/>
                <w:b/>
                <w:sz w:val="20"/>
                <w:szCs w:val="20"/>
              </w:rPr>
            </w:pPr>
            <w:proofErr w:type="spellStart"/>
            <w:r w:rsidRPr="0044226B">
              <w:rPr>
                <w:rFonts w:ascii="Sassoon Penpals" w:hAnsi="Sassoon Penpals"/>
                <w:b/>
                <w:sz w:val="20"/>
                <w:szCs w:val="20"/>
              </w:rPr>
              <w:lastRenderedPageBreak/>
              <w:t>Maths</w:t>
            </w:r>
            <w:proofErr w:type="spellEnd"/>
          </w:p>
          <w:p w14:paraId="422C8A69" w14:textId="77777777" w:rsidR="00DA3B31" w:rsidRPr="0044226B" w:rsidRDefault="00DA3B31" w:rsidP="00DA3B31">
            <w:pPr>
              <w:rPr>
                <w:rFonts w:ascii="Sassoon Penpals" w:hAnsi="Sassoon Penpals"/>
                <w:b/>
                <w:sz w:val="20"/>
                <w:szCs w:val="20"/>
              </w:rPr>
            </w:pPr>
          </w:p>
          <w:p w14:paraId="196877D8" w14:textId="0A693257" w:rsidR="00DA3B31" w:rsidRPr="0044226B" w:rsidRDefault="00DA3B31" w:rsidP="31C8AE46">
            <w:pPr>
              <w:jc w:val="center"/>
              <w:rPr>
                <w:rFonts w:ascii="Sassoon Penpals" w:hAnsi="Sassoon Penpals"/>
                <w:sz w:val="20"/>
                <w:szCs w:val="20"/>
              </w:rPr>
            </w:pPr>
            <w:r w:rsidRPr="31C8AE46">
              <w:rPr>
                <w:rFonts w:ascii="Sassoon Penpals" w:hAnsi="Sassoon Penpals"/>
                <w:sz w:val="20"/>
                <w:szCs w:val="20"/>
              </w:rPr>
              <w:t>We</w:t>
            </w:r>
            <w:r w:rsidR="63011478" w:rsidRPr="31C8AE46">
              <w:rPr>
                <w:rFonts w:ascii="Sassoon Penpals" w:hAnsi="Sassoon Penpals"/>
                <w:sz w:val="20"/>
                <w:szCs w:val="20"/>
              </w:rPr>
              <w:t xml:space="preserve"> link </w:t>
            </w:r>
            <w:proofErr w:type="spellStart"/>
            <w:r w:rsidR="63011478" w:rsidRPr="31C8AE46">
              <w:rPr>
                <w:rFonts w:ascii="Sassoon Penpals" w:hAnsi="Sassoon Penpals"/>
                <w:sz w:val="20"/>
                <w:szCs w:val="20"/>
              </w:rPr>
              <w:t>maths</w:t>
            </w:r>
            <w:proofErr w:type="spellEnd"/>
            <w:r w:rsidR="63011478" w:rsidRPr="31C8AE46">
              <w:rPr>
                <w:rFonts w:ascii="Sassoon Penpals" w:hAnsi="Sassoon Penpals"/>
                <w:sz w:val="20"/>
                <w:szCs w:val="20"/>
              </w:rPr>
              <w:t xml:space="preserve"> concepts to our Nursery rhymes</w:t>
            </w:r>
            <w:r w:rsidR="1FCFCA52" w:rsidRPr="31C8AE46">
              <w:rPr>
                <w:rFonts w:ascii="Sassoon Penpals" w:hAnsi="Sassoon Penpals"/>
                <w:sz w:val="20"/>
                <w:szCs w:val="20"/>
              </w:rPr>
              <w:t xml:space="preserve"> to enhance mathematically specific vocabulary.</w:t>
            </w:r>
          </w:p>
          <w:p w14:paraId="27A4D741" w14:textId="5D4584DE" w:rsidR="00DA3B31" w:rsidRPr="0044226B" w:rsidRDefault="63011478" w:rsidP="31C8AE46">
            <w:pPr>
              <w:jc w:val="center"/>
              <w:rPr>
                <w:rFonts w:ascii="Sassoon Penpals" w:hAnsi="Sassoon Penpals"/>
                <w:sz w:val="20"/>
                <w:szCs w:val="20"/>
              </w:rPr>
            </w:pPr>
            <w:r w:rsidRPr="31C8AE46">
              <w:rPr>
                <w:rFonts w:ascii="Sassoon Penpals" w:hAnsi="Sassoon Penpals"/>
                <w:sz w:val="20"/>
                <w:szCs w:val="20"/>
              </w:rPr>
              <w:t xml:space="preserve"> We also</w:t>
            </w:r>
            <w:r w:rsidR="00DA3B31" w:rsidRPr="31C8AE46">
              <w:rPr>
                <w:rFonts w:ascii="Sassoon Penpals" w:hAnsi="Sassoon Penpals"/>
                <w:sz w:val="20"/>
                <w:szCs w:val="20"/>
              </w:rPr>
              <w:t xml:space="preserve"> ensure that there are lots of opportunities for mathematical experiences in the continuous provision.</w:t>
            </w:r>
          </w:p>
          <w:p w14:paraId="07720E80" w14:textId="761DCC28" w:rsidR="00DA3B31" w:rsidRPr="0044226B" w:rsidRDefault="00DA3B31" w:rsidP="00DA3B31">
            <w:pPr>
              <w:jc w:val="center"/>
              <w:rPr>
                <w:rFonts w:ascii="Sassoon Penpals" w:hAnsi="Sassoon Penpals"/>
                <w:bCs/>
                <w:sz w:val="20"/>
                <w:szCs w:val="20"/>
              </w:rPr>
            </w:pPr>
          </w:p>
          <w:p w14:paraId="702E07C6" w14:textId="30ED30D7" w:rsidR="00DA3B31" w:rsidRPr="0044226B" w:rsidRDefault="00DA3B31" w:rsidP="00DA3B31">
            <w:pPr>
              <w:jc w:val="center"/>
              <w:rPr>
                <w:rFonts w:ascii="Sassoon Penpals" w:hAnsi="Sassoon Penpals"/>
                <w:bCs/>
                <w:sz w:val="20"/>
                <w:szCs w:val="20"/>
              </w:rPr>
            </w:pPr>
          </w:p>
          <w:p w14:paraId="16776FF7" w14:textId="77777777" w:rsidR="00DA3B31" w:rsidRPr="0044226B" w:rsidRDefault="00DA3B31" w:rsidP="00DA3B31">
            <w:pPr>
              <w:jc w:val="center"/>
              <w:rPr>
                <w:rFonts w:ascii="Sassoon Penpals" w:hAnsi="Sassoon Penpals"/>
                <w:bCs/>
                <w:sz w:val="20"/>
                <w:szCs w:val="20"/>
              </w:rPr>
            </w:pPr>
          </w:p>
          <w:p w14:paraId="718B2B22" w14:textId="79E2A8C9" w:rsidR="00DA3B31" w:rsidRPr="0044226B" w:rsidRDefault="00DA3B31" w:rsidP="00DA3B31">
            <w:pPr>
              <w:jc w:val="center"/>
              <w:rPr>
                <w:rFonts w:ascii="Sassoon Penpals" w:hAnsi="Sassoon Penpals"/>
                <w:bCs/>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BA7D7B" w14:textId="7839EF67" w:rsidR="00DA3B31" w:rsidRPr="0044226B" w:rsidRDefault="00DA3B31" w:rsidP="00DA3B31">
            <w:pPr>
              <w:jc w:val="center"/>
              <w:rPr>
                <w:rFonts w:ascii="Sassoon Penpals" w:hAnsi="Sassoon Penpals"/>
                <w:sz w:val="20"/>
                <w:szCs w:val="20"/>
              </w:rPr>
            </w:pPr>
            <w:r w:rsidRPr="31C8AE46">
              <w:rPr>
                <w:rFonts w:ascii="Sassoon Penpals" w:hAnsi="Sassoon Penpals"/>
                <w:sz w:val="20"/>
                <w:szCs w:val="20"/>
              </w:rPr>
              <w:t xml:space="preserve"> </w:t>
            </w:r>
          </w:p>
          <w:p w14:paraId="262A8D97" w14:textId="7C9BC722" w:rsidR="00DA3B31" w:rsidRPr="0044226B" w:rsidRDefault="00DA3B31" w:rsidP="00DA3B31">
            <w:pPr>
              <w:jc w:val="center"/>
              <w:rPr>
                <w:rFonts w:ascii="Sassoon Penpals" w:hAnsi="Sassoon Penpals"/>
                <w:b/>
                <w:bCs/>
                <w:sz w:val="20"/>
                <w:szCs w:val="20"/>
              </w:rPr>
            </w:pPr>
            <w:r w:rsidRPr="0044226B">
              <w:rPr>
                <w:rFonts w:ascii="Sassoon Penpals" w:hAnsi="Sassoon Penpals"/>
                <w:b/>
                <w:bCs/>
                <w:sz w:val="20"/>
                <w:szCs w:val="20"/>
              </w:rPr>
              <w:t>Links to Nursery Rhyme LTP</w:t>
            </w:r>
          </w:p>
          <w:p w14:paraId="131E0473" w14:textId="77777777" w:rsidR="00DA3B31" w:rsidRPr="0044226B" w:rsidRDefault="00DA3B31" w:rsidP="00DA3B31">
            <w:pPr>
              <w:ind w:left="360"/>
              <w:jc w:val="center"/>
              <w:rPr>
                <w:rFonts w:ascii="Sassoon Penpals" w:hAnsi="Sassoon Penpals"/>
                <w:sz w:val="20"/>
                <w:szCs w:val="20"/>
              </w:rPr>
            </w:pPr>
            <w:r w:rsidRPr="0044226B">
              <w:rPr>
                <w:rFonts w:ascii="Sassoon Penpals" w:hAnsi="Sassoon Penpals"/>
                <w:sz w:val="20"/>
                <w:szCs w:val="20"/>
              </w:rPr>
              <w:t>Positional language</w:t>
            </w:r>
          </w:p>
          <w:p w14:paraId="0D462E2D"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Direction</w:t>
            </w:r>
          </w:p>
          <w:p w14:paraId="652EE300"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Big and small</w:t>
            </w:r>
          </w:p>
          <w:p w14:paraId="46FE910A"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Reciting and counting to 5</w:t>
            </w:r>
          </w:p>
          <w:p w14:paraId="142A4607"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Exploring changes in quantity</w:t>
            </w:r>
          </w:p>
          <w:p w14:paraId="4EE94867" w14:textId="34CD3D4E"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Cooking - weighing and measuring</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3A2C2F" w14:textId="77777777" w:rsidR="00DA3B31" w:rsidRPr="0044226B" w:rsidRDefault="00DA3B31" w:rsidP="00DA3B31">
            <w:pPr>
              <w:jc w:val="center"/>
              <w:rPr>
                <w:rFonts w:ascii="Sassoon Penpals" w:hAnsi="Sassoon Penpals"/>
                <w:sz w:val="20"/>
                <w:szCs w:val="20"/>
              </w:rPr>
            </w:pPr>
          </w:p>
          <w:p w14:paraId="5BBDCBA2" w14:textId="66CCAD8B" w:rsidR="00DA3B31" w:rsidRPr="0044226B" w:rsidRDefault="00DA3B31" w:rsidP="00DA3B31">
            <w:pPr>
              <w:jc w:val="center"/>
              <w:rPr>
                <w:rFonts w:ascii="Sassoon Penpals" w:hAnsi="Sassoon Penpals"/>
                <w:b/>
                <w:bCs/>
                <w:sz w:val="20"/>
                <w:szCs w:val="20"/>
              </w:rPr>
            </w:pPr>
            <w:r w:rsidRPr="0044226B">
              <w:rPr>
                <w:rFonts w:ascii="Sassoon Penpals" w:hAnsi="Sassoon Penpals"/>
                <w:b/>
                <w:bCs/>
                <w:sz w:val="20"/>
                <w:szCs w:val="20"/>
              </w:rPr>
              <w:t>Links to Nursery Rhyme LTP</w:t>
            </w:r>
          </w:p>
          <w:p w14:paraId="5ED85A68" w14:textId="77777777" w:rsidR="00DA3B31" w:rsidRPr="0044226B" w:rsidRDefault="00DA3B31" w:rsidP="00DA3B31">
            <w:pPr>
              <w:ind w:left="360"/>
              <w:jc w:val="center"/>
              <w:rPr>
                <w:rFonts w:ascii="Sassoon Penpals" w:hAnsi="Sassoon Penpals"/>
                <w:sz w:val="20"/>
                <w:szCs w:val="20"/>
              </w:rPr>
            </w:pPr>
            <w:r w:rsidRPr="0044226B">
              <w:rPr>
                <w:rFonts w:ascii="Sassoon Penpals" w:hAnsi="Sassoon Penpals"/>
                <w:sz w:val="20"/>
                <w:szCs w:val="20"/>
              </w:rPr>
              <w:t>Exploring stars and other 2d shapes</w:t>
            </w:r>
          </w:p>
          <w:p w14:paraId="0A11EB16"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Reciting and counting to 3</w:t>
            </w:r>
          </w:p>
          <w:p w14:paraId="476A327D"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Reciting and counting to 5</w:t>
            </w:r>
          </w:p>
          <w:p w14:paraId="6EF2B528"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More/less</w:t>
            </w:r>
          </w:p>
          <w:p w14:paraId="552A9D10" w14:textId="1A6D1B9D" w:rsidR="00DA3B31" w:rsidRPr="0044226B" w:rsidRDefault="00DA3B31" w:rsidP="00DA3B31">
            <w:pPr>
              <w:jc w:val="center"/>
              <w:rPr>
                <w:rFonts w:ascii="Sassoon Penpals" w:hAnsi="Sassoon Penpals"/>
                <w:b/>
                <w:bCs/>
                <w:sz w:val="20"/>
                <w:szCs w:val="20"/>
              </w:rPr>
            </w:pPr>
            <w:r w:rsidRPr="0044226B">
              <w:rPr>
                <w:rFonts w:ascii="Sassoon Penpals" w:hAnsi="Sassoon Penpals"/>
                <w:sz w:val="20"/>
                <w:szCs w:val="20"/>
              </w:rPr>
              <w:t>Exploring changes in quantity</w:t>
            </w:r>
          </w:p>
          <w:p w14:paraId="34C07D68" w14:textId="6FF821EB" w:rsidR="00DA3B31" w:rsidRPr="0044226B" w:rsidRDefault="00DA3B31" w:rsidP="00DA3B31">
            <w:pPr>
              <w:jc w:val="center"/>
              <w:rPr>
                <w:rFonts w:ascii="Sassoon Penpals" w:hAnsi="Sassoon Penpals"/>
                <w:sz w:val="20"/>
                <w:szCs w:val="20"/>
              </w:rPr>
            </w:pPr>
          </w:p>
        </w:tc>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89019C" w14:textId="1B39E769" w:rsidR="00DA3B31" w:rsidRPr="0044226B" w:rsidRDefault="00DA3B31" w:rsidP="00DA3B31">
            <w:pPr>
              <w:jc w:val="center"/>
              <w:rPr>
                <w:rFonts w:ascii="Sassoon Penpals" w:hAnsi="Sassoon Penpals"/>
                <w:sz w:val="20"/>
                <w:szCs w:val="20"/>
              </w:rPr>
            </w:pPr>
          </w:p>
          <w:p w14:paraId="28CE7696" w14:textId="2889B9B5" w:rsidR="00DA3B31" w:rsidRPr="0044226B" w:rsidRDefault="00DA3B31" w:rsidP="00DA3B31">
            <w:pPr>
              <w:jc w:val="center"/>
              <w:rPr>
                <w:rFonts w:ascii="Sassoon Penpals" w:hAnsi="Sassoon Penpals"/>
                <w:b/>
                <w:bCs/>
                <w:sz w:val="20"/>
                <w:szCs w:val="20"/>
              </w:rPr>
            </w:pPr>
            <w:r w:rsidRPr="0044226B">
              <w:rPr>
                <w:rFonts w:ascii="Sassoon Penpals" w:hAnsi="Sassoon Penpals"/>
                <w:b/>
                <w:bCs/>
                <w:sz w:val="20"/>
                <w:szCs w:val="20"/>
              </w:rPr>
              <w:t>Links to Nursery Rhyme LTP</w:t>
            </w:r>
          </w:p>
          <w:p w14:paraId="6D179443" w14:textId="77777777" w:rsidR="00DA3B31" w:rsidRPr="0044226B" w:rsidRDefault="00DA3B31" w:rsidP="00DA3B31">
            <w:pPr>
              <w:ind w:left="360"/>
              <w:jc w:val="center"/>
              <w:rPr>
                <w:rFonts w:ascii="Sassoon Penpals" w:hAnsi="Sassoon Penpals"/>
                <w:sz w:val="20"/>
                <w:szCs w:val="20"/>
              </w:rPr>
            </w:pPr>
            <w:r w:rsidRPr="0044226B">
              <w:rPr>
                <w:rFonts w:ascii="Sassoon Penpals" w:hAnsi="Sassoon Penpals"/>
                <w:sz w:val="20"/>
                <w:szCs w:val="20"/>
              </w:rPr>
              <w:t>Counting sets of 2’s and pairing up animals and other items</w:t>
            </w:r>
          </w:p>
          <w:p w14:paraId="59F459F8"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Giving 1 and 2</w:t>
            </w:r>
          </w:p>
          <w:p w14:paraId="574B2FC3"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Positional language</w:t>
            </w:r>
          </w:p>
          <w:p w14:paraId="0C89267A" w14:textId="40B5AD1B" w:rsidR="00DA3B31" w:rsidRPr="0044226B" w:rsidRDefault="00DA3B31" w:rsidP="00DA3B31">
            <w:pPr>
              <w:jc w:val="center"/>
              <w:rPr>
                <w:rFonts w:ascii="Sassoon Penpals" w:hAnsi="Sassoon Penpals"/>
                <w:b/>
                <w:bCs/>
                <w:sz w:val="20"/>
                <w:szCs w:val="20"/>
              </w:rPr>
            </w:pPr>
            <w:r w:rsidRPr="0044226B">
              <w:rPr>
                <w:rFonts w:ascii="Sassoon Penpals" w:hAnsi="Sassoon Penpals"/>
                <w:sz w:val="20"/>
                <w:szCs w:val="20"/>
              </w:rPr>
              <w:t>Exploring distance and movement</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4409E1" w14:textId="13A826F2" w:rsidR="00DA3B31" w:rsidRPr="0044226B" w:rsidRDefault="00DA3B31" w:rsidP="00DA3B31">
            <w:pPr>
              <w:tabs>
                <w:tab w:val="right" w:pos="1910"/>
              </w:tabs>
              <w:jc w:val="center"/>
              <w:rPr>
                <w:rFonts w:ascii="Sassoon Penpals" w:hAnsi="Sassoon Penpals"/>
                <w:sz w:val="20"/>
                <w:szCs w:val="20"/>
              </w:rPr>
            </w:pPr>
          </w:p>
          <w:p w14:paraId="2EA8F33C" w14:textId="7391C37E" w:rsidR="00DA3B31" w:rsidRPr="0044226B" w:rsidRDefault="00DA3B31" w:rsidP="00DA3B31">
            <w:pPr>
              <w:jc w:val="center"/>
              <w:rPr>
                <w:rFonts w:ascii="Sassoon Penpals" w:hAnsi="Sassoon Penpals"/>
                <w:b/>
                <w:bCs/>
                <w:sz w:val="20"/>
                <w:szCs w:val="20"/>
              </w:rPr>
            </w:pPr>
            <w:r w:rsidRPr="0044226B">
              <w:rPr>
                <w:rFonts w:ascii="Sassoon Penpals" w:hAnsi="Sassoon Penpals"/>
                <w:b/>
                <w:bCs/>
                <w:sz w:val="20"/>
                <w:szCs w:val="20"/>
              </w:rPr>
              <w:t>Links to Nursery Rhyme LTP</w:t>
            </w:r>
          </w:p>
          <w:p w14:paraId="094B3880"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Positional language</w:t>
            </w:r>
          </w:p>
          <w:p w14:paraId="4B2FB90A"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Exploring daily routines</w:t>
            </w:r>
          </w:p>
          <w:p w14:paraId="5AD7F24B"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Comparative language – slow/fast, high/low, asleep/awake</w:t>
            </w:r>
          </w:p>
          <w:p w14:paraId="568299D7"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Counting 1:1</w:t>
            </w:r>
          </w:p>
          <w:p w14:paraId="2CE27D91" w14:textId="0AF31D6B"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Comparing amounts</w:t>
            </w:r>
          </w:p>
          <w:p w14:paraId="3A05BDB2" w14:textId="77777777" w:rsidR="00DA3B31" w:rsidRPr="0044226B" w:rsidRDefault="00DA3B31" w:rsidP="00DA3B31">
            <w:pPr>
              <w:jc w:val="center"/>
              <w:rPr>
                <w:rFonts w:ascii="Sassoon Penpals" w:hAnsi="Sassoon Penpals"/>
                <w:b/>
                <w:bCs/>
                <w:sz w:val="20"/>
                <w:szCs w:val="20"/>
              </w:rPr>
            </w:pPr>
          </w:p>
          <w:p w14:paraId="34EACC36" w14:textId="77777777" w:rsidR="00DA3B31" w:rsidRPr="0044226B" w:rsidRDefault="00DA3B31" w:rsidP="00DA3B31">
            <w:pPr>
              <w:tabs>
                <w:tab w:val="right" w:pos="1910"/>
              </w:tabs>
              <w:jc w:val="center"/>
              <w:rPr>
                <w:rFonts w:ascii="Sassoon Penpals" w:hAnsi="Sassoon Penpals"/>
                <w:sz w:val="20"/>
                <w:szCs w:val="20"/>
              </w:rPr>
            </w:pPr>
          </w:p>
          <w:p w14:paraId="306B1D9B" w14:textId="77777777" w:rsidR="00DA3B31" w:rsidRPr="0044226B" w:rsidRDefault="00DA3B31" w:rsidP="00DA3B31">
            <w:pPr>
              <w:jc w:val="center"/>
              <w:rPr>
                <w:rFonts w:ascii="Sassoon Penpals" w:hAnsi="Sassoon Penpals"/>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FBEB12" w14:textId="43C7C183" w:rsidR="00DA3B31" w:rsidRPr="0044226B" w:rsidRDefault="00DA3B31" w:rsidP="00DA3B31">
            <w:pPr>
              <w:jc w:val="center"/>
              <w:rPr>
                <w:rFonts w:ascii="Sassoon Penpals" w:hAnsi="Sassoon Penpals"/>
                <w:sz w:val="20"/>
                <w:szCs w:val="20"/>
              </w:rPr>
            </w:pPr>
          </w:p>
          <w:p w14:paraId="1475DD12" w14:textId="2EA17F7C" w:rsidR="00DA3B31" w:rsidRPr="0044226B" w:rsidRDefault="00DA3B31" w:rsidP="00DA3B31">
            <w:pPr>
              <w:jc w:val="center"/>
              <w:rPr>
                <w:rFonts w:ascii="Sassoon Penpals" w:hAnsi="Sassoon Penpals"/>
                <w:b/>
                <w:bCs/>
                <w:sz w:val="20"/>
                <w:szCs w:val="20"/>
              </w:rPr>
            </w:pPr>
            <w:r w:rsidRPr="0044226B">
              <w:rPr>
                <w:rFonts w:ascii="Sassoon Penpals" w:hAnsi="Sassoon Penpals"/>
                <w:b/>
                <w:bCs/>
                <w:sz w:val="20"/>
                <w:szCs w:val="20"/>
              </w:rPr>
              <w:t>Links to Nursery Rhyme LTP</w:t>
            </w:r>
          </w:p>
          <w:p w14:paraId="3877C365" w14:textId="77777777" w:rsidR="00DA3B31" w:rsidRPr="0044226B" w:rsidRDefault="00DA3B31" w:rsidP="00DA3B31">
            <w:pPr>
              <w:ind w:left="360"/>
              <w:jc w:val="center"/>
              <w:rPr>
                <w:rFonts w:ascii="Sassoon Penpals" w:hAnsi="Sassoon Penpals"/>
                <w:sz w:val="20"/>
                <w:szCs w:val="20"/>
              </w:rPr>
            </w:pPr>
            <w:r w:rsidRPr="0044226B">
              <w:rPr>
                <w:rFonts w:ascii="Sassoon Penpals" w:hAnsi="Sassoon Penpals"/>
                <w:sz w:val="20"/>
                <w:szCs w:val="20"/>
              </w:rPr>
              <w:t>Exploring capacity</w:t>
            </w:r>
          </w:p>
          <w:p w14:paraId="5ADDCCA0"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Exploring ‘how many?’</w:t>
            </w:r>
          </w:p>
          <w:p w14:paraId="3F573258"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Exploring money</w:t>
            </w:r>
          </w:p>
          <w:p w14:paraId="3AD5D82E"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Giving 1 and 2</w:t>
            </w:r>
          </w:p>
          <w:p w14:paraId="1B61BF91" w14:textId="2BBC424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Counting 1:1 correspondence</w:t>
            </w:r>
          </w:p>
          <w:p w14:paraId="04A491BD" w14:textId="41146F86" w:rsidR="00DA3B31" w:rsidRPr="0044226B" w:rsidRDefault="00DA3B31" w:rsidP="00DA3B31">
            <w:pPr>
              <w:jc w:val="center"/>
              <w:rPr>
                <w:rFonts w:ascii="Sassoon Penpals" w:hAnsi="Sassoon Penpals"/>
                <w:b/>
                <w:bCs/>
                <w:sz w:val="20"/>
                <w:szCs w:val="20"/>
              </w:rPr>
            </w:pPr>
            <w:r w:rsidRPr="0044226B">
              <w:rPr>
                <w:rFonts w:ascii="Sassoon Penpals" w:hAnsi="Sassoon Penpals"/>
                <w:sz w:val="20"/>
                <w:szCs w:val="20"/>
              </w:rPr>
              <w:t>Baking - weighing and measuring</w:t>
            </w:r>
          </w:p>
          <w:p w14:paraId="246B2304" w14:textId="63173FEA" w:rsidR="00DA3B31" w:rsidRPr="0044226B" w:rsidRDefault="00DA3B31" w:rsidP="00DA3B31">
            <w:pPr>
              <w:jc w:val="center"/>
              <w:rPr>
                <w:rFonts w:ascii="Sassoon Penpals" w:hAnsi="Sassoon Penpals"/>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E1BCE9" w14:textId="08AEB29D" w:rsidR="00DA3B31" w:rsidRPr="0044226B" w:rsidRDefault="00DA3B31" w:rsidP="00DA3B31">
            <w:pPr>
              <w:tabs>
                <w:tab w:val="right" w:pos="1910"/>
              </w:tabs>
              <w:jc w:val="center"/>
              <w:rPr>
                <w:rFonts w:ascii="Sassoon Penpals" w:hAnsi="Sassoon Penpals"/>
                <w:sz w:val="20"/>
                <w:szCs w:val="20"/>
              </w:rPr>
            </w:pPr>
          </w:p>
          <w:p w14:paraId="7361C5C3" w14:textId="79613065" w:rsidR="00DA3B31" w:rsidRPr="0044226B" w:rsidRDefault="00DA3B31" w:rsidP="00DA3B31">
            <w:pPr>
              <w:jc w:val="center"/>
              <w:rPr>
                <w:rFonts w:ascii="Sassoon Penpals" w:hAnsi="Sassoon Penpals"/>
                <w:b/>
                <w:bCs/>
                <w:sz w:val="20"/>
                <w:szCs w:val="20"/>
              </w:rPr>
            </w:pPr>
            <w:r w:rsidRPr="0044226B">
              <w:rPr>
                <w:rFonts w:ascii="Sassoon Penpals" w:hAnsi="Sassoon Penpals"/>
                <w:b/>
                <w:bCs/>
                <w:sz w:val="20"/>
                <w:szCs w:val="20"/>
              </w:rPr>
              <w:t>Links to Nursery Rhyme LTP</w:t>
            </w:r>
          </w:p>
          <w:p w14:paraId="7DFBBAE7"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Reciting and counting to 5</w:t>
            </w:r>
          </w:p>
          <w:p w14:paraId="14789638"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Counting 1:1 correspondence</w:t>
            </w:r>
          </w:p>
          <w:p w14:paraId="16359044"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Exploring capacity</w:t>
            </w:r>
          </w:p>
          <w:p w14:paraId="45DF4042" w14:textId="77777777" w:rsidR="00DA3B31" w:rsidRPr="0044226B" w:rsidRDefault="00DA3B31" w:rsidP="00DA3B31">
            <w:pPr>
              <w:jc w:val="center"/>
              <w:rPr>
                <w:rFonts w:ascii="Sassoon Penpals" w:hAnsi="Sassoon Penpals"/>
                <w:sz w:val="20"/>
                <w:szCs w:val="20"/>
              </w:rPr>
            </w:pPr>
            <w:r w:rsidRPr="0044226B">
              <w:rPr>
                <w:rFonts w:ascii="Sassoon Penpals" w:hAnsi="Sassoon Penpals"/>
                <w:sz w:val="20"/>
                <w:szCs w:val="20"/>
              </w:rPr>
              <w:t>Exploring changes in quantity</w:t>
            </w:r>
          </w:p>
          <w:p w14:paraId="208A8ACE" w14:textId="42AF7975" w:rsidR="00DA3B31" w:rsidRPr="0044226B" w:rsidRDefault="00DA3B31" w:rsidP="00DA3B31">
            <w:pPr>
              <w:jc w:val="center"/>
              <w:rPr>
                <w:rFonts w:ascii="Sassoon Penpals" w:hAnsi="Sassoon Penpals"/>
                <w:b/>
                <w:bCs/>
                <w:sz w:val="20"/>
                <w:szCs w:val="20"/>
              </w:rPr>
            </w:pPr>
            <w:proofErr w:type="spellStart"/>
            <w:r w:rsidRPr="0044226B">
              <w:rPr>
                <w:rFonts w:ascii="Sassoon Penpals" w:hAnsi="Sassoon Penpals"/>
                <w:sz w:val="20"/>
                <w:szCs w:val="20"/>
              </w:rPr>
              <w:t>Colour</w:t>
            </w:r>
            <w:proofErr w:type="spellEnd"/>
            <w:r w:rsidRPr="0044226B">
              <w:rPr>
                <w:rFonts w:ascii="Sassoon Penpals" w:hAnsi="Sassoon Penpals"/>
                <w:sz w:val="20"/>
                <w:szCs w:val="20"/>
              </w:rPr>
              <w:t xml:space="preserve"> and pattern</w:t>
            </w:r>
          </w:p>
          <w:p w14:paraId="3106F7EB" w14:textId="77777777" w:rsidR="00DA3B31" w:rsidRPr="0044226B" w:rsidRDefault="00DA3B31" w:rsidP="00DA3B31">
            <w:pPr>
              <w:tabs>
                <w:tab w:val="right" w:pos="1910"/>
              </w:tabs>
              <w:jc w:val="center"/>
              <w:rPr>
                <w:rFonts w:ascii="Sassoon Penpals" w:hAnsi="Sassoon Penpals"/>
                <w:sz w:val="20"/>
                <w:szCs w:val="20"/>
              </w:rPr>
            </w:pPr>
          </w:p>
          <w:p w14:paraId="013090D3" w14:textId="5557B1DD" w:rsidR="00DA3B31" w:rsidRPr="0044226B" w:rsidRDefault="00DA3B31" w:rsidP="00DA3B31">
            <w:pPr>
              <w:jc w:val="center"/>
              <w:rPr>
                <w:rFonts w:ascii="Sassoon Penpals" w:hAnsi="Sassoon Penpals"/>
                <w:sz w:val="20"/>
                <w:szCs w:val="20"/>
              </w:rPr>
            </w:pPr>
          </w:p>
        </w:tc>
      </w:tr>
      <w:tr w:rsidR="004A4A10" w:rsidRPr="0044226B" w14:paraId="6D3E2957" w14:textId="77777777" w:rsidTr="696D4C37">
        <w:trPr>
          <w:trHeight w:val="924"/>
        </w:trPr>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8DC"/>
          </w:tcPr>
          <w:p w14:paraId="4807DAD1" w14:textId="77777777" w:rsidR="004A4A10" w:rsidRPr="0044226B" w:rsidRDefault="004A4A10" w:rsidP="004A4A10">
            <w:pPr>
              <w:rPr>
                <w:rFonts w:ascii="Sassoon Penpals" w:hAnsi="Sassoon Penpals"/>
                <w:b/>
                <w:sz w:val="20"/>
                <w:szCs w:val="20"/>
              </w:rPr>
            </w:pPr>
            <w:r w:rsidRPr="0044226B">
              <w:rPr>
                <w:rFonts w:ascii="Sassoon Penpals" w:hAnsi="Sassoon Penpals"/>
                <w:b/>
                <w:sz w:val="20"/>
                <w:szCs w:val="20"/>
              </w:rPr>
              <w:t>Religious Education</w:t>
            </w:r>
          </w:p>
          <w:p w14:paraId="70625AD7" w14:textId="77777777" w:rsidR="004A4A10" w:rsidRPr="0044226B" w:rsidRDefault="004A4A10" w:rsidP="004A4A10">
            <w:pPr>
              <w:rPr>
                <w:rFonts w:ascii="Sassoon Penpals" w:hAnsi="Sassoon Penpals"/>
                <w:b/>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E0BD7D" w14:textId="77777777" w:rsidR="004A4A10" w:rsidRPr="0044226B" w:rsidRDefault="004A4A10" w:rsidP="005F41F8">
            <w:pPr>
              <w:jc w:val="center"/>
              <w:rPr>
                <w:rFonts w:ascii="Sassoon Penpals" w:eastAsia="SassoonPrimaryInfant" w:hAnsi="Sassoon Penpals" w:cs="Arial"/>
                <w:color w:val="000000" w:themeColor="text1"/>
                <w:sz w:val="20"/>
                <w:szCs w:val="20"/>
              </w:rPr>
            </w:pPr>
            <w:r w:rsidRPr="0044226B">
              <w:rPr>
                <w:rFonts w:ascii="Sassoon Penpals" w:eastAsia="SassoonPrimaryInfant" w:hAnsi="Sassoon Penpals" w:cs="Arial"/>
                <w:color w:val="000000" w:themeColor="text1"/>
                <w:sz w:val="20"/>
                <w:szCs w:val="20"/>
              </w:rPr>
              <w:t>I am Special. What makes a person special?</w:t>
            </w:r>
          </w:p>
          <w:p w14:paraId="2ECBBE1B" w14:textId="39D406A9" w:rsidR="004A4A10" w:rsidRPr="0044226B" w:rsidRDefault="004A4A10" w:rsidP="005F41F8">
            <w:pPr>
              <w:jc w:val="center"/>
              <w:rPr>
                <w:rFonts w:ascii="Sassoon Penpals" w:hAnsi="Sassoon Penpals"/>
                <w:color w:val="000000" w:themeColor="text1"/>
                <w:sz w:val="20"/>
                <w:szCs w:val="20"/>
              </w:rPr>
            </w:pPr>
            <w:r w:rsidRPr="0044226B">
              <w:rPr>
                <w:rFonts w:ascii="Sassoon Penpals" w:eastAsia="SassoonPrimaryInfant" w:hAnsi="Sassoon Penpals" w:cs="Arial"/>
                <w:color w:val="000000" w:themeColor="text1"/>
                <w:sz w:val="20"/>
                <w:szCs w:val="20"/>
              </w:rPr>
              <w:t>Harvest</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C5C15A" w14:textId="77777777" w:rsidR="004A4A10" w:rsidRPr="0044226B" w:rsidRDefault="004A4A10" w:rsidP="005F41F8">
            <w:pPr>
              <w:jc w:val="center"/>
              <w:rPr>
                <w:rFonts w:ascii="Sassoon Penpals" w:eastAsia="SassoonPrimaryInfant" w:hAnsi="Sassoon Penpals" w:cs="Arial"/>
                <w:color w:val="000000" w:themeColor="text1"/>
                <w:sz w:val="20"/>
                <w:szCs w:val="20"/>
              </w:rPr>
            </w:pPr>
            <w:r w:rsidRPr="0044226B">
              <w:rPr>
                <w:rFonts w:ascii="Sassoon Penpals" w:eastAsia="SassoonPrimaryInfant" w:hAnsi="Sassoon Penpals" w:cs="Arial"/>
                <w:color w:val="000000" w:themeColor="text1"/>
                <w:sz w:val="20"/>
                <w:szCs w:val="20"/>
              </w:rPr>
              <w:t>Christmas. How do we celebrate Jesus’ birthday?</w:t>
            </w:r>
          </w:p>
          <w:p w14:paraId="165859DC" w14:textId="77777777" w:rsidR="005F41F8" w:rsidRPr="0044226B" w:rsidRDefault="005F41F8" w:rsidP="005F41F8">
            <w:pPr>
              <w:jc w:val="center"/>
              <w:rPr>
                <w:rFonts w:ascii="Sassoon Penpals" w:eastAsia="SassoonPrimaryInfant" w:hAnsi="Sassoon Penpals" w:cs="Arial"/>
                <w:color w:val="000000" w:themeColor="text1"/>
                <w:sz w:val="20"/>
                <w:szCs w:val="20"/>
              </w:rPr>
            </w:pPr>
            <w:r w:rsidRPr="0044226B">
              <w:rPr>
                <w:rFonts w:ascii="Sassoon Penpals" w:eastAsia="SassoonPrimaryInfant" w:hAnsi="Sassoon Penpals" w:cs="Arial"/>
                <w:color w:val="000000" w:themeColor="text1"/>
                <w:sz w:val="20"/>
                <w:szCs w:val="20"/>
              </w:rPr>
              <w:t>Diwali</w:t>
            </w:r>
          </w:p>
          <w:p w14:paraId="5AA25236" w14:textId="5D515FEA" w:rsidR="005F41F8" w:rsidRPr="0044226B" w:rsidRDefault="005F41F8" w:rsidP="005F41F8">
            <w:pPr>
              <w:jc w:val="center"/>
              <w:rPr>
                <w:rFonts w:ascii="Sassoon Penpals" w:eastAsia="SassoonPrimaryInfant" w:hAnsi="Sassoon Penpals" w:cs="Arial"/>
                <w:color w:val="000000" w:themeColor="text1"/>
                <w:sz w:val="20"/>
                <w:szCs w:val="20"/>
              </w:rPr>
            </w:pPr>
            <w:r w:rsidRPr="0044226B">
              <w:rPr>
                <w:rFonts w:ascii="Sassoon Penpals" w:eastAsia="SassoonPrimaryInfant" w:hAnsi="Sassoon Penpals" w:cs="Arial"/>
                <w:color w:val="000000" w:themeColor="text1"/>
                <w:sz w:val="20"/>
                <w:szCs w:val="20"/>
              </w:rPr>
              <w:t>Hannukah</w:t>
            </w:r>
          </w:p>
        </w:tc>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F99ED" w14:textId="4DEAC44A" w:rsidR="004A4A10" w:rsidRPr="0044226B" w:rsidRDefault="004A4A10" w:rsidP="005F41F8">
            <w:pPr>
              <w:jc w:val="center"/>
              <w:rPr>
                <w:rFonts w:ascii="Sassoon Penpals" w:eastAsia="SassoonPrimaryInfant" w:hAnsi="Sassoon Penpals" w:cs="Arial"/>
                <w:color w:val="000000" w:themeColor="text1"/>
                <w:sz w:val="20"/>
                <w:szCs w:val="20"/>
              </w:rPr>
            </w:pPr>
            <w:r w:rsidRPr="0044226B">
              <w:rPr>
                <w:rFonts w:ascii="Sassoon Penpals" w:eastAsia="SassoonPrimaryInfant" w:hAnsi="Sassoon Penpals" w:cs="Arial"/>
                <w:color w:val="000000" w:themeColor="text1"/>
                <w:sz w:val="20"/>
                <w:szCs w:val="20"/>
              </w:rPr>
              <w:t>Stories Jesus Heard</w:t>
            </w:r>
          </w:p>
          <w:p w14:paraId="3EE901BB" w14:textId="13FB4CC8" w:rsidR="005F41F8" w:rsidRPr="0044226B" w:rsidRDefault="005F41F8" w:rsidP="005F41F8">
            <w:pPr>
              <w:jc w:val="center"/>
              <w:rPr>
                <w:rFonts w:ascii="Sassoon Penpals" w:hAnsi="Sassoon Penpals"/>
                <w:color w:val="000000" w:themeColor="text1"/>
                <w:sz w:val="20"/>
                <w:szCs w:val="20"/>
              </w:rPr>
            </w:pPr>
            <w:r w:rsidRPr="0044226B">
              <w:rPr>
                <w:rFonts w:ascii="Sassoon Penpals" w:eastAsia="SassoonPrimaryInfant" w:hAnsi="Sassoon Penpals" w:cs="Arial"/>
                <w:color w:val="000000" w:themeColor="text1"/>
                <w:sz w:val="20"/>
                <w:szCs w:val="20"/>
              </w:rPr>
              <w:t>Chinese New Year</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A8C78E" w14:textId="77777777" w:rsidR="004A4A10" w:rsidRPr="0044226B" w:rsidRDefault="004A4A10" w:rsidP="005F41F8">
            <w:pPr>
              <w:jc w:val="center"/>
              <w:rPr>
                <w:rFonts w:ascii="Sassoon Penpals" w:eastAsia="SassoonPrimaryInfant" w:hAnsi="Sassoon Penpals" w:cs="Arial"/>
                <w:color w:val="000000" w:themeColor="text1"/>
                <w:sz w:val="20"/>
                <w:szCs w:val="20"/>
              </w:rPr>
            </w:pPr>
            <w:r w:rsidRPr="0044226B">
              <w:rPr>
                <w:rFonts w:ascii="Sassoon Penpals" w:eastAsia="SassoonPrimaryInfant" w:hAnsi="Sassoon Penpals" w:cs="Arial"/>
                <w:color w:val="000000" w:themeColor="text1"/>
                <w:sz w:val="20"/>
                <w:szCs w:val="20"/>
              </w:rPr>
              <w:t>Easter</w:t>
            </w:r>
          </w:p>
          <w:p w14:paraId="3516DABB" w14:textId="4DD3B59A" w:rsidR="004A4A10" w:rsidRPr="0044226B" w:rsidRDefault="005F41F8" w:rsidP="005F41F8">
            <w:pPr>
              <w:jc w:val="center"/>
              <w:rPr>
                <w:rFonts w:ascii="Sassoon Penpals" w:hAnsi="Sassoon Penpals"/>
                <w:color w:val="000000" w:themeColor="text1"/>
                <w:sz w:val="20"/>
                <w:szCs w:val="20"/>
              </w:rPr>
            </w:pPr>
            <w:r w:rsidRPr="0044226B">
              <w:rPr>
                <w:rFonts w:ascii="Sassoon Penpals" w:eastAsia="SassoonPrimaryInfant" w:hAnsi="Sassoon Penpals" w:cs="Arial"/>
                <w:color w:val="000000" w:themeColor="text1"/>
                <w:sz w:val="20"/>
                <w:szCs w:val="20"/>
                <w:u w:color="C00000"/>
              </w:rPr>
              <w:t>Stories Jesus Told</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52A510" w14:textId="77777777" w:rsidR="004A4A10" w:rsidRPr="0044226B" w:rsidRDefault="004A4A10" w:rsidP="005F41F8">
            <w:pPr>
              <w:jc w:val="center"/>
              <w:rPr>
                <w:rFonts w:ascii="Sassoon Penpals" w:eastAsia="SassoonPrimaryInfant" w:hAnsi="Sassoon Penpals" w:cs="Arial"/>
                <w:color w:val="000000" w:themeColor="text1"/>
                <w:sz w:val="20"/>
                <w:szCs w:val="20"/>
              </w:rPr>
            </w:pPr>
            <w:r w:rsidRPr="0044226B">
              <w:rPr>
                <w:rFonts w:ascii="Sassoon Penpals" w:eastAsia="SassoonPrimaryInfant" w:hAnsi="Sassoon Penpals" w:cs="Arial"/>
                <w:color w:val="000000" w:themeColor="text1"/>
                <w:sz w:val="20"/>
                <w:szCs w:val="20"/>
              </w:rPr>
              <w:t>Friendship: What makes a good friend?</w:t>
            </w:r>
          </w:p>
          <w:p w14:paraId="3BE722C9" w14:textId="6A1AF23E" w:rsidR="004A4A10" w:rsidRPr="0044226B" w:rsidRDefault="004A4A10" w:rsidP="005F41F8">
            <w:pPr>
              <w:jc w:val="center"/>
              <w:rPr>
                <w:rFonts w:ascii="Sassoon Penpals" w:hAnsi="Sassoon Penpals"/>
                <w:color w:val="000000" w:themeColor="text1"/>
                <w:sz w:val="20"/>
                <w:szCs w:val="20"/>
              </w:rPr>
            </w:pPr>
            <w:r w:rsidRPr="0044226B">
              <w:rPr>
                <w:rFonts w:ascii="Sassoon Penpals" w:eastAsia="SassoonPrimaryInfant" w:hAnsi="Sassoon Penpals" w:cs="Arial"/>
                <w:color w:val="000000" w:themeColor="text1"/>
                <w:sz w:val="20"/>
                <w:szCs w:val="20"/>
              </w:rPr>
              <w:t>Prayer: What is prayer?</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9DAE8C" w14:textId="26CC1D6D" w:rsidR="004A4A10" w:rsidRPr="0044226B" w:rsidRDefault="004A4A10" w:rsidP="005F41F8">
            <w:pPr>
              <w:jc w:val="center"/>
              <w:rPr>
                <w:rFonts w:ascii="Sassoon Penpals" w:hAnsi="Sassoon Penpals"/>
                <w:color w:val="000000" w:themeColor="text1"/>
                <w:sz w:val="20"/>
                <w:szCs w:val="20"/>
              </w:rPr>
            </w:pPr>
            <w:r w:rsidRPr="0044226B">
              <w:rPr>
                <w:rFonts w:ascii="Sassoon Penpals" w:eastAsia="SassoonPrimaryInfant" w:hAnsi="Sassoon Penpals" w:cs="Arial"/>
                <w:color w:val="000000" w:themeColor="text1"/>
                <w:sz w:val="20"/>
                <w:szCs w:val="20"/>
              </w:rPr>
              <w:t>Special Places: What makes a place special/holy?</w:t>
            </w:r>
          </w:p>
        </w:tc>
      </w:tr>
      <w:tr w:rsidR="005F41F8" w:rsidRPr="0044226B" w14:paraId="194675B2" w14:textId="77777777" w:rsidTr="696D4C37">
        <w:trPr>
          <w:trHeight w:val="924"/>
        </w:trPr>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FEDF"/>
          </w:tcPr>
          <w:p w14:paraId="04C4F1CF" w14:textId="77777777" w:rsidR="005F41F8" w:rsidRPr="0044226B" w:rsidRDefault="005F41F8" w:rsidP="005F41F8">
            <w:pPr>
              <w:rPr>
                <w:rFonts w:ascii="Sassoon Penpals" w:hAnsi="Sassoon Penpals"/>
                <w:b/>
                <w:sz w:val="20"/>
                <w:szCs w:val="20"/>
              </w:rPr>
            </w:pPr>
            <w:r w:rsidRPr="0044226B">
              <w:rPr>
                <w:rFonts w:ascii="Sassoon Penpals" w:hAnsi="Sassoon Penpals"/>
                <w:b/>
                <w:sz w:val="20"/>
                <w:szCs w:val="20"/>
              </w:rPr>
              <w:t xml:space="preserve">Understanding the World </w:t>
            </w:r>
          </w:p>
          <w:p w14:paraId="127D47C7" w14:textId="77777777" w:rsidR="005F41F8" w:rsidRPr="0044226B" w:rsidRDefault="005F41F8" w:rsidP="005F41F8">
            <w:pPr>
              <w:rPr>
                <w:rFonts w:ascii="Sassoon Penpals" w:hAnsi="Sassoon Penpals"/>
                <w:b/>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1C4192" w14:textId="77777777" w:rsidR="005F41F8" w:rsidRPr="0044226B" w:rsidRDefault="005F41F8" w:rsidP="005F41F8">
            <w:pPr>
              <w:jc w:val="center"/>
              <w:rPr>
                <w:rFonts w:ascii="Sassoon Penpals" w:hAnsi="Sassoon Penpals"/>
                <w:b/>
                <w:bCs/>
                <w:sz w:val="20"/>
                <w:szCs w:val="20"/>
                <w:u w:val="single"/>
              </w:rPr>
            </w:pPr>
            <w:r w:rsidRPr="0044226B">
              <w:rPr>
                <w:rFonts w:ascii="Sassoon Penpals" w:hAnsi="Sassoon Penpals"/>
                <w:b/>
                <w:bCs/>
                <w:sz w:val="20"/>
                <w:szCs w:val="20"/>
                <w:u w:val="single"/>
              </w:rPr>
              <w:t>Past and Present</w:t>
            </w:r>
          </w:p>
          <w:p w14:paraId="250C569B"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Exploring Autumn – Listening walk and found materials</w:t>
            </w:r>
          </w:p>
          <w:p w14:paraId="6563469B" w14:textId="77777777" w:rsidR="005F41F8" w:rsidRPr="0044226B" w:rsidRDefault="005F41F8" w:rsidP="005F41F8">
            <w:pPr>
              <w:jc w:val="center"/>
              <w:rPr>
                <w:rFonts w:ascii="Sassoon Penpals" w:hAnsi="Sassoon Penpals"/>
                <w:sz w:val="20"/>
                <w:szCs w:val="20"/>
              </w:rPr>
            </w:pPr>
          </w:p>
          <w:p w14:paraId="2C98A165" w14:textId="77777777" w:rsidR="005F41F8" w:rsidRPr="0044226B" w:rsidRDefault="005F41F8" w:rsidP="005F41F8">
            <w:pPr>
              <w:jc w:val="center"/>
              <w:rPr>
                <w:rFonts w:ascii="Sassoon Penpals" w:hAnsi="Sassoon Penpals"/>
                <w:b/>
                <w:bCs/>
                <w:sz w:val="20"/>
                <w:szCs w:val="20"/>
                <w:u w:val="single"/>
              </w:rPr>
            </w:pPr>
            <w:r w:rsidRPr="0044226B">
              <w:rPr>
                <w:rFonts w:ascii="Sassoon Penpals" w:hAnsi="Sassoon Penpals"/>
                <w:b/>
                <w:bCs/>
                <w:sz w:val="20"/>
                <w:szCs w:val="20"/>
                <w:u w:val="single"/>
              </w:rPr>
              <w:t>People, cultures and Community</w:t>
            </w:r>
          </w:p>
          <w:p w14:paraId="7674678B"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Our families and special events</w:t>
            </w:r>
          </w:p>
          <w:p w14:paraId="6AB5471D"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What do I look? Similarities and differences</w:t>
            </w:r>
          </w:p>
          <w:p w14:paraId="47761B0C" w14:textId="77777777" w:rsidR="005F41F8" w:rsidRPr="0044226B" w:rsidRDefault="005F41F8" w:rsidP="005F41F8">
            <w:pPr>
              <w:jc w:val="center"/>
              <w:rPr>
                <w:rFonts w:ascii="Sassoon Penpals" w:hAnsi="Sassoon Penpals"/>
                <w:b/>
                <w:bCs/>
                <w:sz w:val="20"/>
                <w:szCs w:val="20"/>
                <w:u w:val="single"/>
              </w:rPr>
            </w:pPr>
          </w:p>
          <w:p w14:paraId="18F86A56" w14:textId="77777777" w:rsidR="005F41F8" w:rsidRPr="0044226B" w:rsidRDefault="005F41F8" w:rsidP="005F41F8">
            <w:pPr>
              <w:jc w:val="center"/>
              <w:rPr>
                <w:rFonts w:ascii="Sassoon Penpals" w:hAnsi="Sassoon Penpals"/>
                <w:b/>
                <w:bCs/>
                <w:sz w:val="20"/>
                <w:szCs w:val="20"/>
                <w:u w:val="single"/>
              </w:rPr>
            </w:pPr>
            <w:r w:rsidRPr="0044226B">
              <w:rPr>
                <w:rFonts w:ascii="Sassoon Penpals" w:hAnsi="Sassoon Penpals"/>
                <w:b/>
                <w:bCs/>
                <w:sz w:val="20"/>
                <w:szCs w:val="20"/>
                <w:u w:val="single"/>
              </w:rPr>
              <w:t>Natural World</w:t>
            </w:r>
          </w:p>
          <w:p w14:paraId="1D5D3A24" w14:textId="0D1429F4" w:rsidR="005F41F8" w:rsidRPr="0044226B" w:rsidRDefault="005F41F8" w:rsidP="005F41F8">
            <w:pPr>
              <w:rPr>
                <w:rFonts w:ascii="Sassoon Penpals" w:hAnsi="Sassoon Penpals"/>
                <w:sz w:val="20"/>
                <w:szCs w:val="20"/>
              </w:rPr>
            </w:pPr>
            <w:r w:rsidRPr="0044226B">
              <w:rPr>
                <w:rFonts w:ascii="Sassoon Penpals" w:hAnsi="Sassoon Penpals"/>
                <w:sz w:val="20"/>
                <w:szCs w:val="20"/>
              </w:rPr>
              <w:t>Experimenting with temperature</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A3EC5" w14:textId="77777777" w:rsidR="005F41F8" w:rsidRPr="0044226B" w:rsidRDefault="005F41F8" w:rsidP="005F41F8">
            <w:pPr>
              <w:jc w:val="center"/>
              <w:rPr>
                <w:rFonts w:ascii="Sassoon Penpals" w:hAnsi="Sassoon Penpals"/>
                <w:b/>
                <w:bCs/>
                <w:sz w:val="20"/>
                <w:szCs w:val="20"/>
                <w:u w:val="single"/>
              </w:rPr>
            </w:pPr>
            <w:r w:rsidRPr="0044226B">
              <w:rPr>
                <w:rFonts w:ascii="Sassoon Penpals" w:hAnsi="Sassoon Penpals"/>
                <w:b/>
                <w:bCs/>
                <w:sz w:val="20"/>
                <w:szCs w:val="20"/>
                <w:u w:val="single"/>
              </w:rPr>
              <w:lastRenderedPageBreak/>
              <w:t>Past and Present</w:t>
            </w:r>
          </w:p>
          <w:p w14:paraId="0D66F033"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Welcoming Advent</w:t>
            </w:r>
          </w:p>
          <w:p w14:paraId="411985D5"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Exploring seasonal change (light and dark)</w:t>
            </w:r>
          </w:p>
          <w:p w14:paraId="0B3003CA" w14:textId="77777777" w:rsidR="005F41F8" w:rsidRPr="0044226B" w:rsidRDefault="005F41F8" w:rsidP="005F41F8">
            <w:pPr>
              <w:jc w:val="center"/>
              <w:rPr>
                <w:rFonts w:ascii="Sassoon Penpals" w:hAnsi="Sassoon Penpals"/>
                <w:sz w:val="20"/>
                <w:szCs w:val="20"/>
              </w:rPr>
            </w:pPr>
          </w:p>
          <w:p w14:paraId="4C0E13D4" w14:textId="77777777" w:rsidR="005F41F8" w:rsidRPr="0044226B" w:rsidRDefault="005F41F8" w:rsidP="005F41F8">
            <w:pPr>
              <w:jc w:val="center"/>
              <w:rPr>
                <w:rFonts w:ascii="Sassoon Penpals" w:hAnsi="Sassoon Penpals"/>
                <w:sz w:val="20"/>
                <w:szCs w:val="20"/>
              </w:rPr>
            </w:pPr>
          </w:p>
          <w:p w14:paraId="531B95BD" w14:textId="77777777" w:rsidR="005F41F8" w:rsidRPr="0044226B" w:rsidRDefault="005F41F8" w:rsidP="005F41F8">
            <w:pPr>
              <w:jc w:val="center"/>
              <w:rPr>
                <w:rFonts w:ascii="Sassoon Penpals" w:hAnsi="Sassoon Penpals"/>
                <w:b/>
                <w:bCs/>
                <w:sz w:val="20"/>
                <w:szCs w:val="20"/>
                <w:u w:val="single"/>
              </w:rPr>
            </w:pPr>
            <w:r w:rsidRPr="0044226B">
              <w:rPr>
                <w:rFonts w:ascii="Sassoon Penpals" w:hAnsi="Sassoon Penpals"/>
                <w:b/>
                <w:bCs/>
                <w:sz w:val="20"/>
                <w:szCs w:val="20"/>
                <w:u w:val="single"/>
              </w:rPr>
              <w:t>People, cultures and Community</w:t>
            </w:r>
          </w:p>
          <w:p w14:paraId="644C58D0"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Diwali celebrations</w:t>
            </w:r>
          </w:p>
          <w:p w14:paraId="5FF805A4" w14:textId="77777777" w:rsidR="005F41F8" w:rsidRPr="0044226B" w:rsidRDefault="005F41F8" w:rsidP="005F41F8">
            <w:pPr>
              <w:jc w:val="center"/>
              <w:rPr>
                <w:rFonts w:ascii="Sassoon Penpals" w:hAnsi="Sassoon Penpals"/>
                <w:b/>
                <w:bCs/>
                <w:sz w:val="20"/>
                <w:szCs w:val="20"/>
                <w:u w:val="single"/>
              </w:rPr>
            </w:pPr>
          </w:p>
          <w:p w14:paraId="48FD5BDD" w14:textId="77777777" w:rsidR="005F41F8" w:rsidRPr="0044226B" w:rsidRDefault="005F41F8" w:rsidP="005F41F8">
            <w:pPr>
              <w:jc w:val="center"/>
              <w:rPr>
                <w:rFonts w:ascii="Sassoon Penpals" w:hAnsi="Sassoon Penpals"/>
                <w:b/>
                <w:bCs/>
                <w:sz w:val="20"/>
                <w:szCs w:val="20"/>
                <w:u w:val="single"/>
              </w:rPr>
            </w:pPr>
            <w:r w:rsidRPr="0044226B">
              <w:rPr>
                <w:rFonts w:ascii="Sassoon Penpals" w:hAnsi="Sassoon Penpals"/>
                <w:b/>
                <w:bCs/>
                <w:sz w:val="20"/>
                <w:szCs w:val="20"/>
                <w:u w:val="single"/>
              </w:rPr>
              <w:t>Natural World</w:t>
            </w:r>
          </w:p>
          <w:p w14:paraId="3ABA0DB8"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lastRenderedPageBreak/>
              <w:t>Special objects and treasures in our environment</w:t>
            </w:r>
          </w:p>
          <w:p w14:paraId="0EAD1CEB" w14:textId="77777777" w:rsidR="005F41F8" w:rsidRPr="0044226B" w:rsidRDefault="005F41F8" w:rsidP="005F41F8">
            <w:pPr>
              <w:jc w:val="center"/>
              <w:rPr>
                <w:rFonts w:ascii="Sassoon Penpals" w:hAnsi="Sassoon Penpals"/>
                <w:sz w:val="20"/>
                <w:szCs w:val="20"/>
              </w:rPr>
            </w:pPr>
          </w:p>
          <w:p w14:paraId="4449B709" w14:textId="77777777" w:rsidR="005F41F8" w:rsidRPr="0044226B" w:rsidRDefault="005F41F8" w:rsidP="005F41F8">
            <w:pPr>
              <w:jc w:val="center"/>
              <w:rPr>
                <w:rFonts w:ascii="Sassoon Penpals" w:hAnsi="Sassoon Penpals"/>
                <w:sz w:val="20"/>
                <w:szCs w:val="20"/>
              </w:rPr>
            </w:pPr>
          </w:p>
        </w:tc>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3B2B61" w14:textId="77777777" w:rsidR="005F41F8" w:rsidRPr="0044226B" w:rsidRDefault="005F41F8" w:rsidP="005F41F8">
            <w:pPr>
              <w:jc w:val="center"/>
              <w:rPr>
                <w:rFonts w:ascii="Sassoon Penpals" w:hAnsi="Sassoon Penpals"/>
                <w:b/>
                <w:bCs/>
                <w:sz w:val="20"/>
                <w:szCs w:val="20"/>
                <w:u w:val="single"/>
              </w:rPr>
            </w:pPr>
            <w:r w:rsidRPr="0044226B">
              <w:rPr>
                <w:rFonts w:ascii="Sassoon Penpals" w:hAnsi="Sassoon Penpals"/>
                <w:b/>
                <w:bCs/>
                <w:sz w:val="20"/>
                <w:szCs w:val="20"/>
                <w:u w:val="single"/>
              </w:rPr>
              <w:lastRenderedPageBreak/>
              <w:t>Past and Present</w:t>
            </w:r>
          </w:p>
          <w:p w14:paraId="52FBF111"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Exploring animals past and present, near and far</w:t>
            </w:r>
          </w:p>
          <w:p w14:paraId="265C084C"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Welcoming Lent</w:t>
            </w:r>
          </w:p>
          <w:p w14:paraId="33B70D66" w14:textId="77777777" w:rsidR="005F41F8" w:rsidRPr="0044226B" w:rsidRDefault="005F41F8" w:rsidP="005F41F8">
            <w:pPr>
              <w:jc w:val="center"/>
              <w:rPr>
                <w:rFonts w:ascii="Sassoon Penpals" w:hAnsi="Sassoon Penpals"/>
                <w:sz w:val="20"/>
                <w:szCs w:val="20"/>
              </w:rPr>
            </w:pPr>
          </w:p>
          <w:p w14:paraId="1089C7F7" w14:textId="77777777" w:rsidR="005F41F8" w:rsidRPr="0044226B" w:rsidRDefault="005F41F8" w:rsidP="005F41F8">
            <w:pPr>
              <w:jc w:val="center"/>
              <w:rPr>
                <w:rFonts w:ascii="Sassoon Penpals" w:hAnsi="Sassoon Penpals"/>
                <w:b/>
                <w:bCs/>
                <w:sz w:val="20"/>
                <w:szCs w:val="20"/>
                <w:u w:val="single"/>
              </w:rPr>
            </w:pPr>
            <w:r w:rsidRPr="0044226B">
              <w:rPr>
                <w:rFonts w:ascii="Sassoon Penpals" w:hAnsi="Sassoon Penpals"/>
                <w:b/>
                <w:bCs/>
                <w:sz w:val="20"/>
                <w:szCs w:val="20"/>
                <w:u w:val="single"/>
              </w:rPr>
              <w:t>People, cultures and Community</w:t>
            </w:r>
          </w:p>
          <w:p w14:paraId="10C91444"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New Year celebrations</w:t>
            </w:r>
          </w:p>
          <w:p w14:paraId="0D1B3DC3"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Chinese New Year (experiences traditions and foods)</w:t>
            </w:r>
          </w:p>
          <w:p w14:paraId="691D1922" w14:textId="77777777" w:rsidR="005F41F8" w:rsidRPr="0044226B" w:rsidRDefault="005F41F8" w:rsidP="005F41F8">
            <w:pPr>
              <w:jc w:val="center"/>
              <w:rPr>
                <w:rFonts w:ascii="Sassoon Penpals" w:hAnsi="Sassoon Penpals"/>
                <w:b/>
                <w:bCs/>
                <w:sz w:val="20"/>
                <w:szCs w:val="20"/>
                <w:u w:val="single"/>
              </w:rPr>
            </w:pPr>
          </w:p>
          <w:p w14:paraId="1C5A2F81" w14:textId="77777777" w:rsidR="005F41F8" w:rsidRPr="0044226B" w:rsidRDefault="005F41F8" w:rsidP="005F41F8">
            <w:pPr>
              <w:jc w:val="center"/>
              <w:rPr>
                <w:rFonts w:ascii="Sassoon Penpals" w:hAnsi="Sassoon Penpals"/>
                <w:b/>
                <w:bCs/>
                <w:sz w:val="20"/>
                <w:szCs w:val="20"/>
                <w:u w:val="single"/>
              </w:rPr>
            </w:pPr>
            <w:r w:rsidRPr="0044226B">
              <w:rPr>
                <w:rFonts w:ascii="Sassoon Penpals" w:hAnsi="Sassoon Penpals"/>
                <w:b/>
                <w:bCs/>
                <w:sz w:val="20"/>
                <w:szCs w:val="20"/>
                <w:u w:val="single"/>
              </w:rPr>
              <w:t>Natural World</w:t>
            </w:r>
          </w:p>
          <w:p w14:paraId="7EAD76D3" w14:textId="4ADD2EE5"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Big gardens birdwatch – 25</w:t>
            </w:r>
            <w:r w:rsidRPr="0044226B">
              <w:rPr>
                <w:rFonts w:ascii="Sassoon Penpals" w:hAnsi="Sassoon Penpals"/>
                <w:sz w:val="20"/>
                <w:szCs w:val="20"/>
                <w:vertAlign w:val="superscript"/>
              </w:rPr>
              <w:t>th</w:t>
            </w:r>
            <w:r w:rsidRPr="0044226B">
              <w:rPr>
                <w:rFonts w:ascii="Sassoon Penpals" w:hAnsi="Sassoon Penpals"/>
                <w:sz w:val="20"/>
                <w:szCs w:val="20"/>
              </w:rPr>
              <w:t xml:space="preserve"> Jan</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5134A5" w14:textId="77777777" w:rsidR="005F41F8" w:rsidRPr="0044226B" w:rsidRDefault="005F41F8" w:rsidP="005F41F8">
            <w:pPr>
              <w:jc w:val="center"/>
              <w:rPr>
                <w:rFonts w:ascii="Sassoon Penpals" w:hAnsi="Sassoon Penpals"/>
                <w:b/>
                <w:bCs/>
                <w:sz w:val="20"/>
                <w:szCs w:val="20"/>
                <w:u w:val="single"/>
              </w:rPr>
            </w:pPr>
            <w:r w:rsidRPr="0044226B">
              <w:rPr>
                <w:rFonts w:ascii="Sassoon Penpals" w:hAnsi="Sassoon Penpals"/>
                <w:b/>
                <w:bCs/>
                <w:sz w:val="20"/>
                <w:szCs w:val="20"/>
                <w:u w:val="single"/>
              </w:rPr>
              <w:lastRenderedPageBreak/>
              <w:t>Past and Present</w:t>
            </w:r>
          </w:p>
          <w:p w14:paraId="035D813A"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Exploring Spring and changes in our environment</w:t>
            </w:r>
          </w:p>
          <w:p w14:paraId="35333509" w14:textId="77777777" w:rsidR="005F41F8" w:rsidRPr="0044226B" w:rsidRDefault="005F41F8" w:rsidP="005F41F8">
            <w:pPr>
              <w:jc w:val="center"/>
              <w:rPr>
                <w:rFonts w:ascii="Sassoon Penpals" w:hAnsi="Sassoon Penpals"/>
                <w:sz w:val="20"/>
                <w:szCs w:val="20"/>
              </w:rPr>
            </w:pPr>
          </w:p>
          <w:p w14:paraId="08865F22" w14:textId="77777777" w:rsidR="005F41F8" w:rsidRPr="0044226B" w:rsidRDefault="005F41F8" w:rsidP="005F41F8">
            <w:pPr>
              <w:jc w:val="center"/>
              <w:rPr>
                <w:rFonts w:ascii="Sassoon Penpals" w:hAnsi="Sassoon Penpals"/>
                <w:b/>
                <w:bCs/>
                <w:sz w:val="20"/>
                <w:szCs w:val="20"/>
                <w:u w:val="single"/>
              </w:rPr>
            </w:pPr>
            <w:r w:rsidRPr="0044226B">
              <w:rPr>
                <w:rFonts w:ascii="Sassoon Penpals" w:hAnsi="Sassoon Penpals"/>
                <w:b/>
                <w:bCs/>
                <w:sz w:val="20"/>
                <w:szCs w:val="20"/>
                <w:u w:val="single"/>
              </w:rPr>
              <w:t>People, cultures and Community</w:t>
            </w:r>
          </w:p>
          <w:p w14:paraId="25FC4C0F"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Celebrating Easter</w:t>
            </w:r>
          </w:p>
          <w:p w14:paraId="5AFE9179" w14:textId="77777777" w:rsidR="005F41F8" w:rsidRPr="0044226B" w:rsidRDefault="005F41F8" w:rsidP="005F41F8">
            <w:pPr>
              <w:jc w:val="center"/>
              <w:rPr>
                <w:rFonts w:ascii="Sassoon Penpals" w:hAnsi="Sassoon Penpals"/>
                <w:sz w:val="20"/>
                <w:szCs w:val="20"/>
              </w:rPr>
            </w:pPr>
          </w:p>
          <w:p w14:paraId="731FA75F" w14:textId="77777777" w:rsidR="005F41F8" w:rsidRPr="0044226B" w:rsidRDefault="005F41F8" w:rsidP="005F41F8">
            <w:pPr>
              <w:jc w:val="center"/>
              <w:rPr>
                <w:rFonts w:ascii="Sassoon Penpals" w:hAnsi="Sassoon Penpals"/>
                <w:b/>
                <w:bCs/>
                <w:sz w:val="20"/>
                <w:szCs w:val="20"/>
                <w:u w:val="single"/>
              </w:rPr>
            </w:pPr>
            <w:r w:rsidRPr="0044226B">
              <w:rPr>
                <w:rFonts w:ascii="Sassoon Penpals" w:hAnsi="Sassoon Penpals"/>
                <w:b/>
                <w:bCs/>
                <w:sz w:val="20"/>
                <w:szCs w:val="20"/>
                <w:u w:val="single"/>
              </w:rPr>
              <w:t>Natural World</w:t>
            </w:r>
          </w:p>
          <w:p w14:paraId="2064CE3E"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New Life – baby chicks, life cycles</w:t>
            </w:r>
          </w:p>
          <w:p w14:paraId="5648D532"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lastRenderedPageBreak/>
              <w:t>Planting seeds and bulbs, watching them grow</w:t>
            </w:r>
          </w:p>
          <w:p w14:paraId="1EC20A28" w14:textId="225CE887" w:rsidR="005F41F8" w:rsidRPr="0044226B" w:rsidRDefault="005F41F8" w:rsidP="005F41F8">
            <w:pPr>
              <w:jc w:val="center"/>
              <w:rPr>
                <w:rFonts w:ascii="Sassoon Penpals" w:hAnsi="Sassoon Penpals"/>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27D39A" w14:textId="77777777" w:rsidR="005F41F8" w:rsidRPr="0044226B" w:rsidRDefault="005F41F8" w:rsidP="005F41F8">
            <w:pPr>
              <w:jc w:val="center"/>
              <w:rPr>
                <w:rFonts w:ascii="Sassoon Penpals" w:hAnsi="Sassoon Penpals"/>
                <w:b/>
                <w:bCs/>
                <w:sz w:val="20"/>
                <w:szCs w:val="20"/>
                <w:u w:val="single"/>
              </w:rPr>
            </w:pPr>
            <w:r w:rsidRPr="0044226B">
              <w:rPr>
                <w:rFonts w:ascii="Sassoon Penpals" w:hAnsi="Sassoon Penpals"/>
                <w:b/>
                <w:bCs/>
                <w:sz w:val="20"/>
                <w:szCs w:val="20"/>
                <w:u w:val="single"/>
              </w:rPr>
              <w:lastRenderedPageBreak/>
              <w:t>Past and Present</w:t>
            </w:r>
          </w:p>
          <w:p w14:paraId="69ED9F1F"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Investigating the importance of recycling</w:t>
            </w:r>
          </w:p>
          <w:p w14:paraId="5BFE62D8" w14:textId="77777777" w:rsidR="005F41F8" w:rsidRPr="0044226B" w:rsidRDefault="005F41F8" w:rsidP="005F41F8">
            <w:pPr>
              <w:jc w:val="center"/>
              <w:rPr>
                <w:rFonts w:ascii="Sassoon Penpals" w:hAnsi="Sassoon Penpals"/>
                <w:sz w:val="20"/>
                <w:szCs w:val="20"/>
              </w:rPr>
            </w:pPr>
          </w:p>
          <w:p w14:paraId="4922D89A" w14:textId="77777777" w:rsidR="005F41F8" w:rsidRPr="0044226B" w:rsidRDefault="005F41F8" w:rsidP="005F41F8">
            <w:pPr>
              <w:jc w:val="center"/>
              <w:rPr>
                <w:rFonts w:ascii="Sassoon Penpals" w:hAnsi="Sassoon Penpals"/>
                <w:b/>
                <w:bCs/>
                <w:sz w:val="20"/>
                <w:szCs w:val="20"/>
                <w:u w:val="single"/>
              </w:rPr>
            </w:pPr>
            <w:r w:rsidRPr="0044226B">
              <w:rPr>
                <w:rFonts w:ascii="Sassoon Penpals" w:hAnsi="Sassoon Penpals"/>
                <w:b/>
                <w:bCs/>
                <w:sz w:val="20"/>
                <w:szCs w:val="20"/>
                <w:u w:val="single"/>
              </w:rPr>
              <w:t>People, cultures and Community</w:t>
            </w:r>
          </w:p>
          <w:p w14:paraId="58DC6782"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Exploring significant roles in our community</w:t>
            </w:r>
          </w:p>
          <w:p w14:paraId="1A7BBEB8" w14:textId="77777777" w:rsidR="005F41F8" w:rsidRPr="0044226B" w:rsidRDefault="005F41F8" w:rsidP="005F41F8">
            <w:pPr>
              <w:jc w:val="center"/>
              <w:rPr>
                <w:rFonts w:ascii="Sassoon Penpals" w:hAnsi="Sassoon Penpals"/>
                <w:b/>
                <w:bCs/>
                <w:sz w:val="20"/>
                <w:szCs w:val="20"/>
                <w:u w:val="single"/>
              </w:rPr>
            </w:pPr>
          </w:p>
          <w:p w14:paraId="1850602E" w14:textId="77777777" w:rsidR="005F41F8" w:rsidRPr="0044226B" w:rsidRDefault="005F41F8" w:rsidP="005F41F8">
            <w:pPr>
              <w:jc w:val="center"/>
              <w:rPr>
                <w:rFonts w:ascii="Sassoon Penpals" w:hAnsi="Sassoon Penpals"/>
                <w:b/>
                <w:bCs/>
                <w:sz w:val="20"/>
                <w:szCs w:val="20"/>
                <w:u w:val="single"/>
              </w:rPr>
            </w:pPr>
            <w:r w:rsidRPr="0044226B">
              <w:rPr>
                <w:rFonts w:ascii="Sassoon Penpals" w:hAnsi="Sassoon Penpals"/>
                <w:b/>
                <w:bCs/>
                <w:sz w:val="20"/>
                <w:szCs w:val="20"/>
                <w:u w:val="single"/>
              </w:rPr>
              <w:t>Natural World</w:t>
            </w:r>
          </w:p>
          <w:p w14:paraId="5E867530"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lastRenderedPageBreak/>
              <w:t>Observing changes in our garden and local environment</w:t>
            </w:r>
          </w:p>
          <w:p w14:paraId="71B9A1F6" w14:textId="674AA048"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Finding out about sun safety</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F3CEF0" w14:textId="77777777" w:rsidR="005F41F8" w:rsidRPr="0044226B" w:rsidRDefault="005F41F8" w:rsidP="005F41F8">
            <w:pPr>
              <w:jc w:val="center"/>
              <w:rPr>
                <w:rFonts w:ascii="Sassoon Penpals" w:hAnsi="Sassoon Penpals"/>
                <w:b/>
                <w:bCs/>
                <w:sz w:val="20"/>
                <w:szCs w:val="20"/>
                <w:u w:val="single"/>
              </w:rPr>
            </w:pPr>
            <w:r w:rsidRPr="0044226B">
              <w:rPr>
                <w:rFonts w:ascii="Sassoon Penpals" w:hAnsi="Sassoon Penpals"/>
                <w:b/>
                <w:bCs/>
                <w:sz w:val="20"/>
                <w:szCs w:val="20"/>
                <w:u w:val="single"/>
              </w:rPr>
              <w:lastRenderedPageBreak/>
              <w:t>Past and Present</w:t>
            </w:r>
          </w:p>
          <w:p w14:paraId="08568C6E"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Welcoming Summer</w:t>
            </w:r>
          </w:p>
          <w:p w14:paraId="7B56171F" w14:textId="77777777" w:rsidR="005F41F8" w:rsidRPr="0044226B" w:rsidRDefault="005F41F8" w:rsidP="005F41F8">
            <w:pPr>
              <w:jc w:val="center"/>
              <w:rPr>
                <w:rFonts w:ascii="Sassoon Penpals" w:hAnsi="Sassoon Penpals"/>
                <w:sz w:val="20"/>
                <w:szCs w:val="20"/>
              </w:rPr>
            </w:pPr>
          </w:p>
          <w:p w14:paraId="30C20530" w14:textId="77777777" w:rsidR="005F41F8" w:rsidRPr="0044226B" w:rsidRDefault="005F41F8" w:rsidP="005F41F8">
            <w:pPr>
              <w:jc w:val="center"/>
              <w:rPr>
                <w:rFonts w:ascii="Sassoon Penpals" w:hAnsi="Sassoon Penpals"/>
                <w:b/>
                <w:bCs/>
                <w:sz w:val="20"/>
                <w:szCs w:val="20"/>
                <w:u w:val="single"/>
              </w:rPr>
            </w:pPr>
            <w:r w:rsidRPr="0044226B">
              <w:rPr>
                <w:rFonts w:ascii="Sassoon Penpals" w:hAnsi="Sassoon Penpals"/>
                <w:b/>
                <w:bCs/>
                <w:sz w:val="20"/>
                <w:szCs w:val="20"/>
                <w:u w:val="single"/>
              </w:rPr>
              <w:t>People, cultures and Community</w:t>
            </w:r>
          </w:p>
          <w:p w14:paraId="1E4DBEE8"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Going on holiday – around the world</w:t>
            </w:r>
          </w:p>
          <w:p w14:paraId="27A1942A" w14:textId="77777777" w:rsidR="005F41F8" w:rsidRPr="0044226B" w:rsidRDefault="005F41F8" w:rsidP="005F41F8">
            <w:pPr>
              <w:jc w:val="center"/>
              <w:rPr>
                <w:rFonts w:ascii="Sassoon Penpals" w:hAnsi="Sassoon Penpals"/>
                <w:b/>
                <w:bCs/>
                <w:sz w:val="20"/>
                <w:szCs w:val="20"/>
                <w:u w:val="single"/>
              </w:rPr>
            </w:pPr>
          </w:p>
          <w:p w14:paraId="7CBDC67A" w14:textId="77777777" w:rsidR="005F41F8" w:rsidRPr="0044226B" w:rsidRDefault="005F41F8" w:rsidP="005F41F8">
            <w:pPr>
              <w:jc w:val="center"/>
              <w:rPr>
                <w:rFonts w:ascii="Sassoon Penpals" w:hAnsi="Sassoon Penpals"/>
                <w:b/>
                <w:bCs/>
                <w:sz w:val="20"/>
                <w:szCs w:val="20"/>
                <w:u w:val="single"/>
              </w:rPr>
            </w:pPr>
            <w:r w:rsidRPr="0044226B">
              <w:rPr>
                <w:rFonts w:ascii="Sassoon Penpals" w:hAnsi="Sassoon Penpals"/>
                <w:b/>
                <w:bCs/>
                <w:sz w:val="20"/>
                <w:szCs w:val="20"/>
                <w:u w:val="single"/>
              </w:rPr>
              <w:t>Natural World</w:t>
            </w:r>
          </w:p>
          <w:p w14:paraId="17743181"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Becoming aware of health, exercise and nourishing food</w:t>
            </w:r>
          </w:p>
          <w:p w14:paraId="5F9BED04"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lastRenderedPageBreak/>
              <w:t>At the beach</w:t>
            </w:r>
          </w:p>
          <w:p w14:paraId="7BE09368"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Floating, sinking and capacity</w:t>
            </w:r>
          </w:p>
          <w:p w14:paraId="2E05381D" w14:textId="4CE2D5BC" w:rsidR="005F41F8" w:rsidRPr="0044226B" w:rsidRDefault="005F41F8" w:rsidP="005F41F8">
            <w:pPr>
              <w:rPr>
                <w:rFonts w:ascii="Sassoon Penpals" w:hAnsi="Sassoon Penpals"/>
                <w:sz w:val="20"/>
                <w:szCs w:val="20"/>
              </w:rPr>
            </w:pPr>
          </w:p>
        </w:tc>
      </w:tr>
      <w:tr w:rsidR="00D832C2" w:rsidRPr="0044226B" w14:paraId="10434CF4" w14:textId="77777777" w:rsidTr="696D4C37">
        <w:trPr>
          <w:trHeight w:val="924"/>
        </w:trPr>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FEDF"/>
          </w:tcPr>
          <w:p w14:paraId="727DA207" w14:textId="58BDD330" w:rsidR="00D832C2" w:rsidRPr="0044226B" w:rsidRDefault="00D832C2" w:rsidP="00D832C2">
            <w:pPr>
              <w:rPr>
                <w:rFonts w:ascii="Sassoon Penpals" w:hAnsi="Sassoon Penpals"/>
                <w:b/>
                <w:sz w:val="20"/>
                <w:szCs w:val="20"/>
              </w:rPr>
            </w:pPr>
            <w:r w:rsidRPr="0044226B">
              <w:rPr>
                <w:rFonts w:ascii="Sassoon Penpals" w:hAnsi="Sassoon Penpals"/>
                <w:b/>
                <w:sz w:val="20"/>
                <w:szCs w:val="20"/>
              </w:rPr>
              <w:lastRenderedPageBreak/>
              <w:t>Expressive Art &amp; Design</w:t>
            </w:r>
          </w:p>
          <w:p w14:paraId="055BCC5B" w14:textId="2DBB7276" w:rsidR="00D832C2" w:rsidRPr="0044226B" w:rsidRDefault="00D832C2" w:rsidP="00D832C2">
            <w:pPr>
              <w:rPr>
                <w:rFonts w:ascii="Sassoon Penpals" w:hAnsi="Sassoon Penpals"/>
                <w:b/>
                <w:sz w:val="20"/>
                <w:szCs w:val="20"/>
              </w:rPr>
            </w:pPr>
          </w:p>
          <w:p w14:paraId="0B22E393" w14:textId="3E8455D9" w:rsidR="00D832C2" w:rsidRPr="0044226B" w:rsidRDefault="00D832C2" w:rsidP="00D832C2">
            <w:pPr>
              <w:rPr>
                <w:rFonts w:ascii="Sassoon Penpals" w:hAnsi="Sassoon Penpals"/>
                <w:b/>
                <w:sz w:val="20"/>
                <w:szCs w:val="20"/>
              </w:rPr>
            </w:pPr>
            <w:r w:rsidRPr="0044226B">
              <w:rPr>
                <w:rFonts w:ascii="Sassoon Penpals" w:hAnsi="Sassoon Penpals"/>
                <w:b/>
                <w:sz w:val="20"/>
                <w:szCs w:val="20"/>
              </w:rPr>
              <w:t xml:space="preserve">Focus Artist and Key </w:t>
            </w:r>
            <w:proofErr w:type="gramStart"/>
            <w:r w:rsidRPr="0044226B">
              <w:rPr>
                <w:rFonts w:ascii="Sassoon Penpals" w:hAnsi="Sassoon Penpals"/>
                <w:b/>
                <w:sz w:val="20"/>
                <w:szCs w:val="20"/>
              </w:rPr>
              <w:t>Art work</w:t>
            </w:r>
            <w:proofErr w:type="gramEnd"/>
            <w:r w:rsidRPr="0044226B">
              <w:rPr>
                <w:rFonts w:ascii="Sassoon Penpals" w:hAnsi="Sassoon Penpals"/>
                <w:b/>
                <w:sz w:val="20"/>
                <w:szCs w:val="20"/>
              </w:rPr>
              <w:t xml:space="preserve"> </w:t>
            </w:r>
          </w:p>
          <w:p w14:paraId="448A0AA3" w14:textId="77777777" w:rsidR="00D832C2" w:rsidRPr="0044226B" w:rsidRDefault="00D832C2" w:rsidP="00D832C2">
            <w:pPr>
              <w:rPr>
                <w:rFonts w:ascii="Sassoon Penpals" w:hAnsi="Sassoon Penpals"/>
                <w:b/>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C6EE5F" w14:textId="770445BD" w:rsidR="00D832C2" w:rsidRPr="0044226B" w:rsidRDefault="00D832C2" w:rsidP="00D832C2">
            <w:pPr>
              <w:rPr>
                <w:rFonts w:ascii="Sassoon Penpals" w:hAnsi="Sassoon Penpals"/>
                <w:b/>
                <w:bCs/>
                <w:sz w:val="20"/>
                <w:szCs w:val="20"/>
                <w:u w:val="single"/>
              </w:rPr>
            </w:pPr>
            <w:r w:rsidRPr="0044226B">
              <w:rPr>
                <w:rFonts w:ascii="Sassoon Penpals" w:hAnsi="Sassoon Penpals"/>
                <w:sz w:val="20"/>
                <w:szCs w:val="20"/>
              </w:rPr>
              <w:t xml:space="preserve"> </w:t>
            </w:r>
            <w:r w:rsidR="005F41F8" w:rsidRPr="0044226B">
              <w:rPr>
                <w:rFonts w:ascii="Sassoon Penpals" w:hAnsi="Sassoon Penpals"/>
                <w:noProof/>
                <w:sz w:val="20"/>
                <w:szCs w:val="20"/>
              </w:rPr>
              <w:drawing>
                <wp:inline distT="0" distB="0" distL="0" distR="0" wp14:anchorId="79F46163" wp14:editId="2F490B60">
                  <wp:extent cx="1371535" cy="1024569"/>
                  <wp:effectExtent l="0" t="0" r="635" b="4445"/>
                  <wp:docPr id="9" name="Picture 9" descr="A picture containing colorfu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1-01-03 at 14.03.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83203" cy="1033285"/>
                          </a:xfrm>
                          <a:prstGeom prst="rect">
                            <a:avLst/>
                          </a:prstGeom>
                        </pic:spPr>
                      </pic:pic>
                    </a:graphicData>
                  </a:graphic>
                </wp:inline>
              </w:drawing>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A8B568" w14:textId="77777777" w:rsidR="005F41F8" w:rsidRPr="0044226B" w:rsidRDefault="005F41F8" w:rsidP="005F41F8">
            <w:pPr>
              <w:jc w:val="center"/>
              <w:rPr>
                <w:rFonts w:ascii="Sassoon Penpals" w:hAnsi="Sassoon Penpals"/>
                <w:b/>
                <w:bCs/>
                <w:sz w:val="20"/>
                <w:szCs w:val="20"/>
              </w:rPr>
            </w:pPr>
            <w:r w:rsidRPr="0044226B">
              <w:rPr>
                <w:rFonts w:ascii="Sassoon Penpals" w:hAnsi="Sassoon Penpals"/>
                <w:b/>
                <w:bCs/>
                <w:sz w:val="20"/>
                <w:szCs w:val="20"/>
              </w:rPr>
              <w:t>Andy Goldsworthy</w:t>
            </w:r>
          </w:p>
          <w:p w14:paraId="30B3A694" w14:textId="284406E3" w:rsidR="00D832C2" w:rsidRPr="0044226B" w:rsidRDefault="005F41F8" w:rsidP="005F41F8">
            <w:pPr>
              <w:jc w:val="center"/>
              <w:rPr>
                <w:rFonts w:ascii="Sassoon Penpals" w:hAnsi="Sassoon Penpals"/>
                <w:b/>
                <w:bCs/>
                <w:sz w:val="20"/>
                <w:szCs w:val="20"/>
                <w:u w:val="single"/>
              </w:rPr>
            </w:pPr>
            <w:r w:rsidRPr="0044226B">
              <w:rPr>
                <w:rFonts w:ascii="Sassoon Penpals" w:hAnsi="Sassoon Penpals"/>
                <w:b/>
                <w:bCs/>
                <w:sz w:val="20"/>
                <w:szCs w:val="20"/>
              </w:rPr>
              <w:t>Natural Patterns</w:t>
            </w:r>
          </w:p>
        </w:tc>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0A3D2D" w14:textId="58D289B2" w:rsidR="00D832C2" w:rsidRPr="0044226B" w:rsidRDefault="005F41F8" w:rsidP="00D832C2">
            <w:pPr>
              <w:jc w:val="center"/>
              <w:rPr>
                <w:rFonts w:ascii="Sassoon Penpals" w:hAnsi="Sassoon Penpals"/>
                <w:sz w:val="20"/>
                <w:szCs w:val="20"/>
              </w:rPr>
            </w:pPr>
            <w:r w:rsidRPr="0044226B">
              <w:rPr>
                <w:rFonts w:ascii="Sassoon Penpals" w:hAnsi="Sassoon Penpals"/>
                <w:noProof/>
                <w:sz w:val="20"/>
                <w:szCs w:val="20"/>
              </w:rPr>
              <w:drawing>
                <wp:inline distT="0" distB="0" distL="0" distR="0" wp14:anchorId="1FF94EBA" wp14:editId="3A4DFFFA">
                  <wp:extent cx="980501" cy="1022764"/>
                  <wp:effectExtent l="0" t="0" r="0" b="6350"/>
                  <wp:docPr id="10" name="Picture 10" descr="A close - up of a hor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1-01-03 at 14.05.39.png"/>
                          <pic:cNvPicPr/>
                        </pic:nvPicPr>
                        <pic:blipFill>
                          <a:blip r:embed="rId11">
                            <a:extLst>
                              <a:ext uri="{28A0092B-C50C-407E-A947-70E740481C1C}">
                                <a14:useLocalDpi xmlns:a14="http://schemas.microsoft.com/office/drawing/2010/main" val="0"/>
                              </a:ext>
                            </a:extLst>
                          </a:blip>
                          <a:stretch>
                            <a:fillRect/>
                          </a:stretch>
                        </pic:blipFill>
                        <pic:spPr>
                          <a:xfrm>
                            <a:off x="0" y="0"/>
                            <a:ext cx="991953" cy="1034710"/>
                          </a:xfrm>
                          <a:prstGeom prst="rect">
                            <a:avLst/>
                          </a:prstGeom>
                        </pic:spPr>
                      </pic:pic>
                    </a:graphicData>
                  </a:graphic>
                </wp:inline>
              </w:drawing>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AF045F" w14:textId="77777777" w:rsidR="005F41F8" w:rsidRPr="0044226B" w:rsidRDefault="005F41F8" w:rsidP="005F41F8">
            <w:pPr>
              <w:jc w:val="center"/>
              <w:rPr>
                <w:rFonts w:ascii="Sassoon Penpals" w:hAnsi="Sassoon Penpals"/>
                <w:b/>
                <w:bCs/>
                <w:sz w:val="20"/>
                <w:szCs w:val="20"/>
              </w:rPr>
            </w:pPr>
            <w:r w:rsidRPr="0044226B">
              <w:rPr>
                <w:rFonts w:ascii="Sassoon Penpals" w:hAnsi="Sassoon Penpals"/>
                <w:b/>
                <w:bCs/>
                <w:sz w:val="20"/>
                <w:szCs w:val="20"/>
              </w:rPr>
              <w:t>Zebra</w:t>
            </w:r>
          </w:p>
          <w:p w14:paraId="5ED9D724" w14:textId="1D479538" w:rsidR="00D832C2" w:rsidRPr="0044226B" w:rsidRDefault="005F41F8" w:rsidP="005F41F8">
            <w:pPr>
              <w:jc w:val="center"/>
              <w:rPr>
                <w:rFonts w:ascii="Sassoon Penpals" w:hAnsi="Sassoon Penpals"/>
                <w:sz w:val="20"/>
                <w:szCs w:val="20"/>
              </w:rPr>
            </w:pPr>
            <w:r w:rsidRPr="0044226B">
              <w:rPr>
                <w:rFonts w:ascii="Sassoon Penpals" w:hAnsi="Sassoon Penpals"/>
                <w:b/>
                <w:bCs/>
                <w:sz w:val="20"/>
                <w:szCs w:val="20"/>
              </w:rPr>
              <w:t>Andy Warhol</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1F5A37" w14:textId="1902FCFF" w:rsidR="00D832C2" w:rsidRPr="0044226B" w:rsidRDefault="005F41F8" w:rsidP="00D832C2">
            <w:pPr>
              <w:jc w:val="center"/>
              <w:rPr>
                <w:rFonts w:ascii="Sassoon Penpals" w:hAnsi="Sassoon Penpals"/>
                <w:sz w:val="20"/>
                <w:szCs w:val="20"/>
              </w:rPr>
            </w:pPr>
            <w:r w:rsidRPr="0044226B">
              <w:rPr>
                <w:rFonts w:ascii="Sassoon Penpals" w:hAnsi="Sassoon Penpals"/>
                <w:noProof/>
                <w:sz w:val="20"/>
                <w:szCs w:val="20"/>
              </w:rPr>
              <w:drawing>
                <wp:inline distT="0" distB="0" distL="0" distR="0" wp14:anchorId="22B0810E" wp14:editId="467B671E">
                  <wp:extent cx="946894" cy="1191895"/>
                  <wp:effectExtent l="0" t="0" r="5715" b="1905"/>
                  <wp:docPr id="8" name="Picture 8" descr="A picture containing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fabric&#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51386" cy="1197549"/>
                          </a:xfrm>
                          <a:prstGeom prst="rect">
                            <a:avLst/>
                          </a:prstGeom>
                        </pic:spPr>
                      </pic:pic>
                    </a:graphicData>
                  </a:graphic>
                </wp:inline>
              </w:drawing>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D4DD86" w14:textId="418649CB" w:rsidR="00D832C2" w:rsidRPr="0044226B" w:rsidRDefault="005F41F8" w:rsidP="00D832C2">
            <w:pPr>
              <w:jc w:val="center"/>
              <w:rPr>
                <w:rFonts w:ascii="Sassoon Penpals" w:hAnsi="Sassoon Penpals"/>
                <w:sz w:val="20"/>
                <w:szCs w:val="20"/>
              </w:rPr>
            </w:pPr>
            <w:r w:rsidRPr="0044226B">
              <w:rPr>
                <w:rFonts w:ascii="Sassoon Penpals" w:hAnsi="Sassoon Penpals"/>
                <w:b/>
                <w:bCs/>
                <w:sz w:val="20"/>
                <w:szCs w:val="20"/>
              </w:rPr>
              <w:t>Beatrix Potter</w:t>
            </w:r>
          </w:p>
        </w:tc>
      </w:tr>
      <w:tr w:rsidR="005F41F8" w:rsidRPr="0044226B" w14:paraId="23F49EE8" w14:textId="77777777" w:rsidTr="696D4C37">
        <w:trPr>
          <w:trHeight w:val="1167"/>
        </w:trPr>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FEDF"/>
          </w:tcPr>
          <w:p w14:paraId="3F1DFA3E" w14:textId="18A97289" w:rsidR="005F41F8" w:rsidRPr="0044226B" w:rsidRDefault="005F41F8" w:rsidP="005F41F8">
            <w:pPr>
              <w:rPr>
                <w:rFonts w:ascii="Sassoon Penpals" w:hAnsi="Sassoon Penpals"/>
                <w:b/>
                <w:sz w:val="20"/>
                <w:szCs w:val="20"/>
              </w:rPr>
            </w:pPr>
            <w:r w:rsidRPr="0044226B">
              <w:rPr>
                <w:rFonts w:ascii="Sassoon Penpals" w:hAnsi="Sassoon Penpals"/>
                <w:b/>
                <w:sz w:val="20"/>
                <w:szCs w:val="20"/>
              </w:rPr>
              <w:t>Expressive Art &amp; Design</w:t>
            </w:r>
          </w:p>
          <w:p w14:paraId="379BBA27" w14:textId="6C412F79" w:rsidR="005F41F8" w:rsidRPr="0044226B" w:rsidRDefault="005F41F8" w:rsidP="005F41F8">
            <w:pPr>
              <w:rPr>
                <w:rFonts w:ascii="Sassoon Penpals" w:hAnsi="Sassoon Penpals"/>
                <w:b/>
                <w:sz w:val="20"/>
                <w:szCs w:val="20"/>
              </w:rPr>
            </w:pPr>
          </w:p>
          <w:p w14:paraId="1BC735D6" w14:textId="7A09F6F3" w:rsidR="005F41F8" w:rsidRPr="0044226B" w:rsidRDefault="005F41F8" w:rsidP="005F41F8">
            <w:pPr>
              <w:jc w:val="center"/>
              <w:rPr>
                <w:rFonts w:ascii="Sassoon Penpals" w:hAnsi="Sassoon Penpals"/>
                <w:bCs/>
                <w:sz w:val="20"/>
                <w:szCs w:val="20"/>
              </w:rPr>
            </w:pPr>
            <w:r w:rsidRPr="0044226B">
              <w:rPr>
                <w:rFonts w:ascii="Sassoon Penpals" w:hAnsi="Sassoon Penpals"/>
                <w:bCs/>
                <w:sz w:val="20"/>
                <w:szCs w:val="20"/>
              </w:rPr>
              <w:t xml:space="preserve">Painting, 3D modelling, messy play, collage, cutting, drama, role play, threading, moving to music, clay sculptures, following music patterns with instruments, singing songs linked to topics, making instruments, percussion. </w:t>
            </w:r>
          </w:p>
          <w:p w14:paraId="6B53C7A7" w14:textId="081F49C8" w:rsidR="005F41F8" w:rsidRPr="0044226B" w:rsidRDefault="005F41F8" w:rsidP="005F41F8">
            <w:pPr>
              <w:jc w:val="center"/>
              <w:rPr>
                <w:rFonts w:ascii="Sassoon Penpals" w:hAnsi="Sassoon Penpals"/>
                <w:b/>
                <w:sz w:val="20"/>
                <w:szCs w:val="20"/>
              </w:rPr>
            </w:pPr>
          </w:p>
          <w:p w14:paraId="335E37BA" w14:textId="363BF1A8" w:rsidR="005F41F8" w:rsidRPr="0044226B" w:rsidRDefault="005F41F8" w:rsidP="005F41F8">
            <w:pPr>
              <w:jc w:val="center"/>
              <w:rPr>
                <w:rFonts w:ascii="Sassoon Penpals" w:hAnsi="Sassoon Penpals"/>
                <w:b/>
                <w:sz w:val="20"/>
                <w:szCs w:val="20"/>
              </w:rPr>
            </w:pPr>
            <w:r w:rsidRPr="0044226B">
              <w:rPr>
                <w:rFonts w:ascii="Sassoon Penpals" w:hAnsi="Sassoon Penpals"/>
                <w:b/>
                <w:sz w:val="20"/>
                <w:szCs w:val="20"/>
              </w:rPr>
              <w:t xml:space="preserve">Children to produce a piece of </w:t>
            </w:r>
            <w:proofErr w:type="gramStart"/>
            <w:r w:rsidRPr="0044226B">
              <w:rPr>
                <w:rFonts w:ascii="Sassoon Penpals" w:hAnsi="Sassoon Penpals"/>
                <w:b/>
                <w:sz w:val="20"/>
                <w:szCs w:val="20"/>
              </w:rPr>
              <w:t>art work</w:t>
            </w:r>
            <w:proofErr w:type="gramEnd"/>
            <w:r w:rsidRPr="0044226B">
              <w:rPr>
                <w:rFonts w:ascii="Sassoon Penpals" w:hAnsi="Sassoon Penpals"/>
                <w:b/>
                <w:sz w:val="20"/>
                <w:szCs w:val="20"/>
              </w:rPr>
              <w:t xml:space="preserve"> each half term and display in class/Tapestry – lots of links to fine motor skills.  Children to be encouraged to talk about their work to others.  Children will have opportunities to learn and perform songs, nursery </w:t>
            </w:r>
            <w:r w:rsidRPr="0044226B">
              <w:rPr>
                <w:rFonts w:ascii="Sassoon Penpals" w:hAnsi="Sassoon Penpals"/>
                <w:b/>
                <w:sz w:val="20"/>
                <w:szCs w:val="20"/>
              </w:rPr>
              <w:lastRenderedPageBreak/>
              <w:t xml:space="preserve">rhymes and poetry linked to their work/interests </w:t>
            </w:r>
          </w:p>
          <w:p w14:paraId="7C15E86C" w14:textId="77777777" w:rsidR="005F41F8" w:rsidRPr="0044226B" w:rsidRDefault="005F41F8" w:rsidP="005F41F8">
            <w:pPr>
              <w:rPr>
                <w:rFonts w:ascii="Sassoon Penpals" w:hAnsi="Sassoon Penpals"/>
                <w:b/>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C330A4" w14:textId="77777777" w:rsidR="005F41F8" w:rsidRPr="0044226B" w:rsidRDefault="005F41F8" w:rsidP="005F41F8">
            <w:pPr>
              <w:jc w:val="center"/>
              <w:rPr>
                <w:rFonts w:ascii="Sassoon Penpals" w:hAnsi="Sassoon Penpals"/>
                <w:b/>
                <w:bCs/>
                <w:sz w:val="20"/>
                <w:szCs w:val="20"/>
              </w:rPr>
            </w:pPr>
            <w:r w:rsidRPr="0044226B">
              <w:rPr>
                <w:rFonts w:ascii="Sassoon Penpals" w:hAnsi="Sassoon Penpals"/>
                <w:b/>
                <w:bCs/>
                <w:sz w:val="20"/>
                <w:szCs w:val="20"/>
              </w:rPr>
              <w:lastRenderedPageBreak/>
              <w:t>Being Imaginative and Expressive</w:t>
            </w:r>
          </w:p>
          <w:p w14:paraId="2F2DECC7"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Exploring autumnal items (</w:t>
            </w:r>
            <w:proofErr w:type="gramStart"/>
            <w:r w:rsidRPr="0044226B">
              <w:rPr>
                <w:rFonts w:ascii="Sassoon Penpals" w:hAnsi="Sassoon Penpals"/>
                <w:sz w:val="20"/>
                <w:szCs w:val="20"/>
              </w:rPr>
              <w:t>pine cones</w:t>
            </w:r>
            <w:proofErr w:type="gramEnd"/>
            <w:r w:rsidRPr="0044226B">
              <w:rPr>
                <w:rFonts w:ascii="Sassoon Penpals" w:hAnsi="Sassoon Penpals"/>
                <w:sz w:val="20"/>
                <w:szCs w:val="20"/>
              </w:rPr>
              <w:t xml:space="preserve">, </w:t>
            </w:r>
            <w:proofErr w:type="spellStart"/>
            <w:r w:rsidRPr="0044226B">
              <w:rPr>
                <w:rFonts w:ascii="Sassoon Penpals" w:hAnsi="Sassoon Penpals"/>
                <w:sz w:val="20"/>
                <w:szCs w:val="20"/>
              </w:rPr>
              <w:t>conkers</w:t>
            </w:r>
            <w:proofErr w:type="spellEnd"/>
            <w:r w:rsidRPr="0044226B">
              <w:rPr>
                <w:rFonts w:ascii="Sassoon Penpals" w:hAnsi="Sassoon Penpals"/>
                <w:sz w:val="20"/>
                <w:szCs w:val="20"/>
              </w:rPr>
              <w:t>, fallen leaves)</w:t>
            </w:r>
          </w:p>
          <w:p w14:paraId="0FE16909"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Creating self-portraits using a variety of craft materials</w:t>
            </w:r>
          </w:p>
          <w:p w14:paraId="55873078"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Exploring autumn sensory trays using natural items, smells and sounds of autumn.</w:t>
            </w:r>
          </w:p>
          <w:p w14:paraId="3E5B6042"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Printing and rubbings with harvest vegetables.</w:t>
            </w:r>
          </w:p>
          <w:p w14:paraId="528896B2" w14:textId="77777777" w:rsidR="005F41F8" w:rsidRPr="0044226B" w:rsidRDefault="005F41F8" w:rsidP="005F41F8">
            <w:pPr>
              <w:jc w:val="center"/>
              <w:rPr>
                <w:rFonts w:ascii="Sassoon Penpals" w:hAnsi="Sassoon Penpals"/>
                <w:sz w:val="20"/>
                <w:szCs w:val="20"/>
              </w:rPr>
            </w:pPr>
          </w:p>
          <w:p w14:paraId="5D0A18E2" w14:textId="77777777" w:rsidR="005F41F8" w:rsidRPr="0044226B" w:rsidRDefault="005F41F8" w:rsidP="005F41F8">
            <w:pPr>
              <w:jc w:val="center"/>
              <w:rPr>
                <w:rFonts w:ascii="Sassoon Penpals" w:hAnsi="Sassoon Penpals"/>
                <w:b/>
                <w:bCs/>
                <w:sz w:val="20"/>
                <w:szCs w:val="20"/>
              </w:rPr>
            </w:pPr>
            <w:r w:rsidRPr="0044226B">
              <w:rPr>
                <w:rFonts w:ascii="Sassoon Penpals" w:hAnsi="Sassoon Penpals"/>
                <w:b/>
                <w:bCs/>
                <w:sz w:val="20"/>
                <w:szCs w:val="20"/>
              </w:rPr>
              <w:t>Creating with Materials</w:t>
            </w:r>
          </w:p>
          <w:p w14:paraId="6769775B"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Exploring our homes, creating homes from construction and small world toys</w:t>
            </w:r>
          </w:p>
          <w:p w14:paraId="5414D56B" w14:textId="77777777" w:rsidR="005F41F8" w:rsidRPr="0044226B" w:rsidRDefault="005F41F8" w:rsidP="005F41F8">
            <w:pPr>
              <w:jc w:val="center"/>
              <w:rPr>
                <w:rFonts w:ascii="Sassoon Penpals" w:hAnsi="Sassoon Penpals"/>
                <w:b/>
                <w:bCs/>
                <w:sz w:val="20"/>
                <w:szCs w:val="20"/>
                <w:u w:val="single"/>
              </w:rPr>
            </w:pPr>
            <w:r w:rsidRPr="0044226B">
              <w:rPr>
                <w:rFonts w:ascii="Sassoon Penpals" w:hAnsi="Sassoon Penpals"/>
                <w:sz w:val="20"/>
                <w:szCs w:val="20"/>
              </w:rPr>
              <w:t>James Brunt- natural patterns</w:t>
            </w:r>
          </w:p>
          <w:p w14:paraId="3E4C5146"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lastRenderedPageBreak/>
              <w:t>Creating patterns using stones, leaves and twigs</w:t>
            </w:r>
          </w:p>
          <w:p w14:paraId="511403CD" w14:textId="10D6B762"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 xml:space="preserve">Baking frog biscuits to celebrate Room </w:t>
            </w:r>
            <w:proofErr w:type="gramStart"/>
            <w:r w:rsidRPr="0044226B">
              <w:rPr>
                <w:rFonts w:ascii="Sassoon Penpals" w:hAnsi="Sassoon Penpals"/>
                <w:sz w:val="20"/>
                <w:szCs w:val="20"/>
              </w:rPr>
              <w:t>On</w:t>
            </w:r>
            <w:proofErr w:type="gramEnd"/>
            <w:r w:rsidRPr="0044226B">
              <w:rPr>
                <w:rFonts w:ascii="Sassoon Penpals" w:hAnsi="Sassoon Penpals"/>
                <w:sz w:val="20"/>
                <w:szCs w:val="20"/>
              </w:rPr>
              <w:t xml:space="preserve"> </w:t>
            </w:r>
            <w:proofErr w:type="gramStart"/>
            <w:r w:rsidRPr="0044226B">
              <w:rPr>
                <w:rFonts w:ascii="Sassoon Penpals" w:hAnsi="Sassoon Penpals"/>
                <w:sz w:val="20"/>
                <w:szCs w:val="20"/>
              </w:rPr>
              <w:t>The</w:t>
            </w:r>
            <w:proofErr w:type="gramEnd"/>
            <w:r w:rsidRPr="0044226B">
              <w:rPr>
                <w:rFonts w:ascii="Sassoon Penpals" w:hAnsi="Sassoon Penpals"/>
                <w:sz w:val="20"/>
                <w:szCs w:val="20"/>
              </w:rPr>
              <w:t xml:space="preserve"> Broom</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8772DB" w14:textId="77777777" w:rsidR="005F41F8" w:rsidRPr="0044226B" w:rsidRDefault="005F41F8" w:rsidP="005F41F8">
            <w:pPr>
              <w:jc w:val="center"/>
              <w:rPr>
                <w:rFonts w:ascii="Sassoon Penpals" w:hAnsi="Sassoon Penpals"/>
                <w:b/>
                <w:bCs/>
                <w:sz w:val="20"/>
                <w:szCs w:val="20"/>
              </w:rPr>
            </w:pPr>
            <w:r w:rsidRPr="0044226B">
              <w:rPr>
                <w:rFonts w:ascii="Sassoon Penpals" w:hAnsi="Sassoon Penpals"/>
                <w:b/>
                <w:bCs/>
                <w:sz w:val="20"/>
                <w:szCs w:val="20"/>
              </w:rPr>
              <w:lastRenderedPageBreak/>
              <w:t>Being Imaginative and Expressive</w:t>
            </w:r>
          </w:p>
          <w:p w14:paraId="3D4E1613"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 xml:space="preserve">Jackson Pollock inspired firework </w:t>
            </w:r>
            <w:proofErr w:type="gramStart"/>
            <w:r w:rsidRPr="0044226B">
              <w:rPr>
                <w:rFonts w:ascii="Sassoon Penpals" w:hAnsi="Sassoon Penpals"/>
                <w:sz w:val="20"/>
                <w:szCs w:val="20"/>
              </w:rPr>
              <w:t>art work</w:t>
            </w:r>
            <w:proofErr w:type="gramEnd"/>
          </w:p>
          <w:p w14:paraId="77B19A8F"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Exploring Diwali with rice, lentils, sequins and glitter in a sensory tray.</w:t>
            </w:r>
          </w:p>
          <w:p w14:paraId="738360F9"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Painting and decorating Hanukkah cards with bead and sequins.</w:t>
            </w:r>
          </w:p>
          <w:p w14:paraId="122C2892"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Exploring Christmas sensory tray using tinsel, play snow, soft furnishings and decorations.</w:t>
            </w:r>
          </w:p>
          <w:p w14:paraId="431D231C" w14:textId="77777777" w:rsidR="005F41F8" w:rsidRPr="0044226B" w:rsidRDefault="005F41F8" w:rsidP="005F41F8">
            <w:pPr>
              <w:jc w:val="center"/>
              <w:rPr>
                <w:rFonts w:ascii="Sassoon Penpals" w:hAnsi="Sassoon Penpals"/>
                <w:sz w:val="20"/>
                <w:szCs w:val="20"/>
              </w:rPr>
            </w:pPr>
          </w:p>
          <w:p w14:paraId="4FD8BA3E" w14:textId="77777777" w:rsidR="005F41F8" w:rsidRPr="0044226B" w:rsidRDefault="005F41F8" w:rsidP="005F41F8">
            <w:pPr>
              <w:jc w:val="center"/>
              <w:rPr>
                <w:rFonts w:ascii="Sassoon Penpals" w:hAnsi="Sassoon Penpals"/>
                <w:b/>
                <w:bCs/>
                <w:sz w:val="20"/>
                <w:szCs w:val="20"/>
              </w:rPr>
            </w:pPr>
            <w:r w:rsidRPr="0044226B">
              <w:rPr>
                <w:rFonts w:ascii="Sassoon Penpals" w:hAnsi="Sassoon Penpals"/>
                <w:b/>
                <w:bCs/>
                <w:sz w:val="20"/>
                <w:szCs w:val="20"/>
              </w:rPr>
              <w:t>Creating with Materials</w:t>
            </w:r>
          </w:p>
          <w:p w14:paraId="486DCAE5"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Building space rockets and junk modelling to create rockets</w:t>
            </w:r>
          </w:p>
          <w:p w14:paraId="370D7C06"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Creating Christmas crafts for our families.</w:t>
            </w:r>
          </w:p>
          <w:p w14:paraId="1B5BBAF0"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Poppy printing.</w:t>
            </w:r>
          </w:p>
          <w:p w14:paraId="34C25721" w14:textId="291F4AFA"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lastRenderedPageBreak/>
              <w:t>Building diva lamps with clay, then painting and decorating them</w:t>
            </w:r>
          </w:p>
        </w:tc>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83B178" w14:textId="77777777" w:rsidR="005F41F8" w:rsidRPr="0044226B" w:rsidRDefault="005F41F8" w:rsidP="005F41F8">
            <w:pPr>
              <w:jc w:val="center"/>
              <w:rPr>
                <w:rFonts w:ascii="Sassoon Penpals" w:hAnsi="Sassoon Penpals"/>
                <w:b/>
                <w:bCs/>
                <w:sz w:val="20"/>
                <w:szCs w:val="20"/>
              </w:rPr>
            </w:pPr>
            <w:r w:rsidRPr="0044226B">
              <w:rPr>
                <w:rFonts w:ascii="Sassoon Penpals" w:hAnsi="Sassoon Penpals"/>
                <w:b/>
                <w:bCs/>
                <w:sz w:val="20"/>
                <w:szCs w:val="20"/>
              </w:rPr>
              <w:lastRenderedPageBreak/>
              <w:t>Being Imaginative and Expressive</w:t>
            </w:r>
          </w:p>
          <w:p w14:paraId="793C11A5"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Creating Chinese New Year artwork in celebration- dragons, animals masks, cards and lanterns</w:t>
            </w:r>
          </w:p>
          <w:p w14:paraId="107DEAF8"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Listening to CNY music and responding through dance.</w:t>
            </w:r>
          </w:p>
          <w:p w14:paraId="49ABE1AB" w14:textId="77777777" w:rsidR="005F41F8" w:rsidRPr="0044226B" w:rsidRDefault="005F41F8" w:rsidP="005F41F8">
            <w:pPr>
              <w:jc w:val="center"/>
              <w:rPr>
                <w:rFonts w:ascii="Sassoon Penpals" w:hAnsi="Sassoon Penpals"/>
                <w:b/>
                <w:bCs/>
                <w:sz w:val="20"/>
                <w:szCs w:val="20"/>
                <w:u w:val="single"/>
              </w:rPr>
            </w:pPr>
            <w:r w:rsidRPr="0044226B">
              <w:rPr>
                <w:rFonts w:ascii="Sassoon Penpals" w:hAnsi="Sassoon Penpals"/>
                <w:sz w:val="20"/>
                <w:szCs w:val="20"/>
              </w:rPr>
              <w:t>Andy Warhol’s zebra</w:t>
            </w:r>
          </w:p>
          <w:p w14:paraId="61FD3217"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 xml:space="preserve">Exploring animal patterns, </w:t>
            </w:r>
            <w:proofErr w:type="spellStart"/>
            <w:r w:rsidRPr="0044226B">
              <w:rPr>
                <w:rFonts w:ascii="Sassoon Penpals" w:hAnsi="Sassoon Penpals"/>
                <w:sz w:val="20"/>
                <w:szCs w:val="20"/>
              </w:rPr>
              <w:t>colours</w:t>
            </w:r>
            <w:proofErr w:type="spellEnd"/>
            <w:r w:rsidRPr="0044226B">
              <w:rPr>
                <w:rFonts w:ascii="Sassoon Penpals" w:hAnsi="Sassoon Penpals"/>
                <w:sz w:val="20"/>
                <w:szCs w:val="20"/>
              </w:rPr>
              <w:t xml:space="preserve"> and textures</w:t>
            </w:r>
          </w:p>
          <w:p w14:paraId="49777572" w14:textId="77777777" w:rsidR="005F41F8" w:rsidRPr="0044226B" w:rsidRDefault="005F41F8" w:rsidP="005F41F8">
            <w:pPr>
              <w:jc w:val="center"/>
              <w:rPr>
                <w:rFonts w:ascii="Sassoon Penpals" w:hAnsi="Sassoon Penpals"/>
                <w:sz w:val="20"/>
                <w:szCs w:val="20"/>
              </w:rPr>
            </w:pPr>
          </w:p>
          <w:p w14:paraId="06E16F22" w14:textId="77777777" w:rsidR="005F41F8" w:rsidRPr="0044226B" w:rsidRDefault="005F41F8" w:rsidP="005F41F8">
            <w:pPr>
              <w:jc w:val="center"/>
              <w:rPr>
                <w:rFonts w:ascii="Sassoon Penpals" w:hAnsi="Sassoon Penpals"/>
                <w:b/>
                <w:bCs/>
                <w:sz w:val="20"/>
                <w:szCs w:val="20"/>
              </w:rPr>
            </w:pPr>
            <w:r w:rsidRPr="0044226B">
              <w:rPr>
                <w:rFonts w:ascii="Sassoon Penpals" w:hAnsi="Sassoon Penpals"/>
                <w:b/>
                <w:bCs/>
                <w:sz w:val="20"/>
                <w:szCs w:val="20"/>
              </w:rPr>
              <w:t>Creating with Materials</w:t>
            </w:r>
          </w:p>
          <w:p w14:paraId="1171213A"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Role playing community celebrations</w:t>
            </w:r>
          </w:p>
          <w:p w14:paraId="3C14788D"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Creating bird feeders using recycled materials, seeds and lard.</w:t>
            </w:r>
          </w:p>
          <w:p w14:paraId="786181D3"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Creating animal homes using small world resources and fabrics</w:t>
            </w:r>
          </w:p>
          <w:p w14:paraId="4F8E8099" w14:textId="21C59836" w:rsidR="005F41F8" w:rsidRPr="0044226B" w:rsidRDefault="005F41F8" w:rsidP="0044226B">
            <w:pPr>
              <w:jc w:val="center"/>
              <w:rPr>
                <w:rFonts w:ascii="Sassoon Penpals" w:hAnsi="Sassoon Penpals"/>
                <w:sz w:val="20"/>
                <w:szCs w:val="20"/>
              </w:rPr>
            </w:pPr>
            <w:r w:rsidRPr="0044226B">
              <w:rPr>
                <w:rFonts w:ascii="Sassoon Penpals" w:hAnsi="Sassoon Penpals"/>
                <w:sz w:val="20"/>
                <w:szCs w:val="20"/>
              </w:rPr>
              <w:lastRenderedPageBreak/>
              <w:t>Creating 3D animals using recycled materials and collage crafts.</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A74FE5" w14:textId="77777777" w:rsidR="005F41F8" w:rsidRPr="0044226B" w:rsidRDefault="005F41F8" w:rsidP="005F41F8">
            <w:pPr>
              <w:jc w:val="center"/>
              <w:rPr>
                <w:rFonts w:ascii="Sassoon Penpals" w:hAnsi="Sassoon Penpals"/>
                <w:b/>
                <w:bCs/>
                <w:sz w:val="20"/>
                <w:szCs w:val="20"/>
              </w:rPr>
            </w:pPr>
            <w:r w:rsidRPr="0044226B">
              <w:rPr>
                <w:rFonts w:ascii="Sassoon Penpals" w:hAnsi="Sassoon Penpals"/>
                <w:b/>
                <w:bCs/>
                <w:sz w:val="20"/>
                <w:szCs w:val="20"/>
              </w:rPr>
              <w:lastRenderedPageBreak/>
              <w:t>Being Imaginative and Expressive</w:t>
            </w:r>
          </w:p>
          <w:p w14:paraId="70B0BE55"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Observational drawings of growing vegetables and plants over the half term</w:t>
            </w:r>
          </w:p>
          <w:p w14:paraId="4782C148"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 xml:space="preserve">Dressing up for World Book Day as our </w:t>
            </w:r>
            <w:proofErr w:type="spellStart"/>
            <w:r w:rsidRPr="0044226B">
              <w:rPr>
                <w:rFonts w:ascii="Sassoon Penpals" w:hAnsi="Sassoon Penpals"/>
                <w:sz w:val="20"/>
                <w:szCs w:val="20"/>
              </w:rPr>
              <w:t>favourite</w:t>
            </w:r>
            <w:proofErr w:type="spellEnd"/>
            <w:r w:rsidRPr="0044226B">
              <w:rPr>
                <w:rFonts w:ascii="Sassoon Penpals" w:hAnsi="Sassoon Penpals"/>
                <w:sz w:val="20"/>
                <w:szCs w:val="20"/>
              </w:rPr>
              <w:t xml:space="preserve"> characters and acting out parts of our </w:t>
            </w:r>
            <w:proofErr w:type="spellStart"/>
            <w:r w:rsidRPr="0044226B">
              <w:rPr>
                <w:rFonts w:ascii="Sassoon Penpals" w:hAnsi="Sassoon Penpals"/>
                <w:sz w:val="20"/>
                <w:szCs w:val="20"/>
              </w:rPr>
              <w:t>favourite</w:t>
            </w:r>
            <w:proofErr w:type="spellEnd"/>
            <w:r w:rsidRPr="0044226B">
              <w:rPr>
                <w:rFonts w:ascii="Sassoon Penpals" w:hAnsi="Sassoon Penpals"/>
                <w:sz w:val="20"/>
                <w:szCs w:val="20"/>
              </w:rPr>
              <w:t xml:space="preserve"> stories</w:t>
            </w:r>
          </w:p>
          <w:p w14:paraId="7E3DD17A"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Flower press printing using a variety of petals.</w:t>
            </w:r>
          </w:p>
          <w:p w14:paraId="249A2BDC" w14:textId="77777777" w:rsidR="005F41F8" w:rsidRPr="0044226B" w:rsidRDefault="005F41F8" w:rsidP="005F41F8">
            <w:pPr>
              <w:jc w:val="center"/>
              <w:rPr>
                <w:rFonts w:ascii="Sassoon Penpals" w:hAnsi="Sassoon Penpals"/>
                <w:sz w:val="20"/>
                <w:szCs w:val="20"/>
              </w:rPr>
            </w:pPr>
          </w:p>
          <w:p w14:paraId="4991582F" w14:textId="77777777" w:rsidR="005F41F8" w:rsidRPr="0044226B" w:rsidRDefault="005F41F8" w:rsidP="005F41F8">
            <w:pPr>
              <w:jc w:val="center"/>
              <w:rPr>
                <w:rFonts w:ascii="Sassoon Penpals" w:hAnsi="Sassoon Penpals"/>
                <w:b/>
                <w:bCs/>
                <w:sz w:val="20"/>
                <w:szCs w:val="20"/>
              </w:rPr>
            </w:pPr>
            <w:r w:rsidRPr="0044226B">
              <w:rPr>
                <w:rFonts w:ascii="Sassoon Penpals" w:hAnsi="Sassoon Penpals"/>
                <w:b/>
                <w:bCs/>
                <w:sz w:val="20"/>
                <w:szCs w:val="20"/>
              </w:rPr>
              <w:t>Creating with Materials</w:t>
            </w:r>
          </w:p>
          <w:p w14:paraId="67F0E4EE"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Celebrating Lent (building egg baskets, stain glass windows)</w:t>
            </w:r>
          </w:p>
          <w:p w14:paraId="1F8B60D8"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 xml:space="preserve">Vincent Van Gogh – Sunflowers </w:t>
            </w:r>
          </w:p>
          <w:p w14:paraId="410F04E7"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Observational collaging of snowflowers using yellow toned fabrics</w:t>
            </w:r>
          </w:p>
          <w:p w14:paraId="783BE1DD"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lastRenderedPageBreak/>
              <w:t>Designing pancakes using a variety of sweet and savory toppings.</w:t>
            </w:r>
          </w:p>
          <w:p w14:paraId="00ACFA4E" w14:textId="7DE890DF" w:rsidR="005F41F8" w:rsidRPr="0044226B" w:rsidRDefault="005F41F8" w:rsidP="0044226B">
            <w:pPr>
              <w:jc w:val="center"/>
              <w:rPr>
                <w:rFonts w:ascii="Sassoon Penpals" w:hAnsi="Sassoon Penpals"/>
                <w:sz w:val="20"/>
                <w:szCs w:val="20"/>
              </w:rPr>
            </w:pPr>
            <w:r w:rsidRPr="0044226B">
              <w:rPr>
                <w:rFonts w:ascii="Sassoon Penpals" w:hAnsi="Sassoon Penpals"/>
                <w:sz w:val="20"/>
                <w:szCs w:val="20"/>
              </w:rPr>
              <w:t>Creating flowers using playdough.</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F89D27" w14:textId="77777777" w:rsidR="005F41F8" w:rsidRPr="0044226B" w:rsidRDefault="005F41F8" w:rsidP="005F41F8">
            <w:pPr>
              <w:jc w:val="center"/>
              <w:rPr>
                <w:rFonts w:ascii="Sassoon Penpals" w:hAnsi="Sassoon Penpals"/>
                <w:b/>
                <w:bCs/>
                <w:sz w:val="20"/>
                <w:szCs w:val="20"/>
              </w:rPr>
            </w:pPr>
            <w:r w:rsidRPr="0044226B">
              <w:rPr>
                <w:rFonts w:ascii="Sassoon Penpals" w:hAnsi="Sassoon Penpals"/>
                <w:b/>
                <w:bCs/>
                <w:sz w:val="20"/>
                <w:szCs w:val="20"/>
              </w:rPr>
              <w:lastRenderedPageBreak/>
              <w:t>Being Imaginative and Expressive</w:t>
            </w:r>
          </w:p>
          <w:p w14:paraId="5FB1D05C"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 xml:space="preserve">Exploring water </w:t>
            </w:r>
            <w:proofErr w:type="spellStart"/>
            <w:r w:rsidRPr="0044226B">
              <w:rPr>
                <w:rFonts w:ascii="Sassoon Penpals" w:hAnsi="Sassoon Penpals"/>
                <w:sz w:val="20"/>
                <w:szCs w:val="20"/>
              </w:rPr>
              <w:t>colours</w:t>
            </w:r>
            <w:proofErr w:type="spellEnd"/>
            <w:r w:rsidRPr="0044226B">
              <w:rPr>
                <w:rFonts w:ascii="Sassoon Penpals" w:hAnsi="Sassoon Penpals"/>
                <w:sz w:val="20"/>
                <w:szCs w:val="20"/>
              </w:rPr>
              <w:t xml:space="preserve"> to create summer imagery</w:t>
            </w:r>
          </w:p>
          <w:p w14:paraId="4393488A"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 xml:space="preserve">Robert Delaunay- experimenting with </w:t>
            </w:r>
            <w:proofErr w:type="spellStart"/>
            <w:r w:rsidRPr="0044226B">
              <w:rPr>
                <w:rFonts w:ascii="Sassoon Penpals" w:hAnsi="Sassoon Penpals"/>
                <w:sz w:val="20"/>
                <w:szCs w:val="20"/>
              </w:rPr>
              <w:t>colour</w:t>
            </w:r>
            <w:proofErr w:type="spellEnd"/>
            <w:r w:rsidRPr="0044226B">
              <w:rPr>
                <w:rFonts w:ascii="Sassoon Penpals" w:hAnsi="Sassoon Penpals"/>
                <w:sz w:val="20"/>
                <w:szCs w:val="20"/>
              </w:rPr>
              <w:t>, shape and size- printing with shapes, cutting shapes from paper and size ordering images of summer items using glue</w:t>
            </w:r>
          </w:p>
          <w:p w14:paraId="0452BE49"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Observational drawings of our plants from planting day.</w:t>
            </w:r>
          </w:p>
          <w:p w14:paraId="755ABC6D" w14:textId="77777777" w:rsidR="005F41F8" w:rsidRPr="0044226B" w:rsidRDefault="005F41F8" w:rsidP="005F41F8">
            <w:pPr>
              <w:jc w:val="center"/>
              <w:rPr>
                <w:rFonts w:ascii="Sassoon Penpals" w:hAnsi="Sassoon Penpals"/>
                <w:sz w:val="20"/>
                <w:szCs w:val="20"/>
              </w:rPr>
            </w:pPr>
          </w:p>
          <w:p w14:paraId="34FB8D7F" w14:textId="77777777" w:rsidR="005F41F8" w:rsidRPr="0044226B" w:rsidRDefault="005F41F8" w:rsidP="005F41F8">
            <w:pPr>
              <w:jc w:val="center"/>
              <w:rPr>
                <w:rFonts w:ascii="Sassoon Penpals" w:hAnsi="Sassoon Penpals"/>
                <w:b/>
                <w:bCs/>
                <w:sz w:val="20"/>
                <w:szCs w:val="20"/>
              </w:rPr>
            </w:pPr>
            <w:r w:rsidRPr="0044226B">
              <w:rPr>
                <w:rFonts w:ascii="Sassoon Penpals" w:hAnsi="Sassoon Penpals"/>
                <w:b/>
                <w:bCs/>
                <w:sz w:val="20"/>
                <w:szCs w:val="20"/>
              </w:rPr>
              <w:t>Creating with Materials</w:t>
            </w:r>
          </w:p>
          <w:p w14:paraId="31700A31"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Creating artwork or constructions from recycled materials.</w:t>
            </w:r>
          </w:p>
          <w:p w14:paraId="3243D776"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Creating ornaments and cards to celebrate Eid.</w:t>
            </w:r>
          </w:p>
          <w:p w14:paraId="6FADA5A7"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lastRenderedPageBreak/>
              <w:t>Painting stones inspired by different varieties of flowers in our garden.</w:t>
            </w:r>
          </w:p>
          <w:p w14:paraId="51701D04" w14:textId="0F0F1F95" w:rsidR="005F41F8" w:rsidRPr="0044226B" w:rsidRDefault="005F41F8" w:rsidP="0044226B">
            <w:pPr>
              <w:jc w:val="center"/>
              <w:rPr>
                <w:rFonts w:ascii="Sassoon Penpals" w:hAnsi="Sassoon Penpals"/>
                <w:sz w:val="20"/>
                <w:szCs w:val="20"/>
              </w:rPr>
            </w:pPr>
            <w:r w:rsidRPr="0044226B">
              <w:rPr>
                <w:rFonts w:ascii="Sassoon Penpals" w:hAnsi="Sassoon Penpals"/>
                <w:sz w:val="20"/>
                <w:szCs w:val="20"/>
              </w:rPr>
              <w:t>Creating People Who Help Us hats and accessories.</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04A52E" w14:textId="77777777" w:rsidR="005F41F8" w:rsidRPr="0044226B" w:rsidRDefault="005F41F8" w:rsidP="005F41F8">
            <w:pPr>
              <w:jc w:val="center"/>
              <w:rPr>
                <w:rFonts w:ascii="Sassoon Penpals" w:hAnsi="Sassoon Penpals"/>
                <w:b/>
                <w:bCs/>
                <w:sz w:val="20"/>
                <w:szCs w:val="20"/>
              </w:rPr>
            </w:pPr>
            <w:r w:rsidRPr="0044226B">
              <w:rPr>
                <w:rFonts w:ascii="Sassoon Penpals" w:hAnsi="Sassoon Penpals"/>
                <w:b/>
                <w:bCs/>
                <w:sz w:val="20"/>
                <w:szCs w:val="20"/>
              </w:rPr>
              <w:lastRenderedPageBreak/>
              <w:t>Being Imaginative and Expressive</w:t>
            </w:r>
          </w:p>
          <w:p w14:paraId="7541A8E1"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 xml:space="preserve">Paul Klee- </w:t>
            </w:r>
            <w:proofErr w:type="spellStart"/>
            <w:r w:rsidRPr="0044226B">
              <w:rPr>
                <w:rFonts w:ascii="Sassoon Penpals" w:hAnsi="Sassoon Penpals"/>
                <w:sz w:val="20"/>
                <w:szCs w:val="20"/>
              </w:rPr>
              <w:t>colours</w:t>
            </w:r>
            <w:proofErr w:type="spellEnd"/>
            <w:r w:rsidRPr="0044226B">
              <w:rPr>
                <w:rFonts w:ascii="Sassoon Penpals" w:hAnsi="Sassoon Penpals"/>
                <w:sz w:val="20"/>
                <w:szCs w:val="20"/>
              </w:rPr>
              <w:t xml:space="preserve"> that represent the seaside</w:t>
            </w:r>
          </w:p>
          <w:p w14:paraId="72F8B167"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Dressing up as pirates.</w:t>
            </w:r>
          </w:p>
          <w:p w14:paraId="49BAAB63"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Mark making the summer weather.</w:t>
            </w:r>
          </w:p>
          <w:p w14:paraId="194DCF42"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 xml:space="preserve">Creating sea rubbings using wax crayons and water </w:t>
            </w:r>
            <w:proofErr w:type="spellStart"/>
            <w:r w:rsidRPr="0044226B">
              <w:rPr>
                <w:rFonts w:ascii="Sassoon Penpals" w:hAnsi="Sassoon Penpals"/>
                <w:sz w:val="20"/>
                <w:szCs w:val="20"/>
              </w:rPr>
              <w:t>colours</w:t>
            </w:r>
            <w:proofErr w:type="spellEnd"/>
            <w:r w:rsidRPr="0044226B">
              <w:rPr>
                <w:rFonts w:ascii="Sassoon Penpals" w:hAnsi="Sassoon Penpals"/>
                <w:sz w:val="20"/>
                <w:szCs w:val="20"/>
              </w:rPr>
              <w:t>.</w:t>
            </w:r>
          </w:p>
          <w:p w14:paraId="5914C5BB"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Ripping and shredding paper to create seaweed pictures.</w:t>
            </w:r>
          </w:p>
          <w:p w14:paraId="0CF27DF7" w14:textId="77777777" w:rsidR="005F41F8" w:rsidRPr="0044226B" w:rsidRDefault="005F41F8" w:rsidP="005F41F8">
            <w:pPr>
              <w:jc w:val="center"/>
              <w:rPr>
                <w:rFonts w:ascii="Sassoon Penpals" w:hAnsi="Sassoon Penpals"/>
                <w:sz w:val="20"/>
                <w:szCs w:val="20"/>
              </w:rPr>
            </w:pPr>
          </w:p>
          <w:p w14:paraId="4DD716D7" w14:textId="77777777" w:rsidR="005F41F8" w:rsidRPr="0044226B" w:rsidRDefault="005F41F8" w:rsidP="005F41F8">
            <w:pPr>
              <w:jc w:val="center"/>
              <w:rPr>
                <w:rFonts w:ascii="Sassoon Penpals" w:hAnsi="Sassoon Penpals"/>
                <w:b/>
                <w:bCs/>
                <w:sz w:val="20"/>
                <w:szCs w:val="20"/>
              </w:rPr>
            </w:pPr>
            <w:r w:rsidRPr="0044226B">
              <w:rPr>
                <w:rFonts w:ascii="Sassoon Penpals" w:hAnsi="Sassoon Penpals"/>
                <w:b/>
                <w:bCs/>
                <w:sz w:val="20"/>
                <w:szCs w:val="20"/>
              </w:rPr>
              <w:t>Creating with Materials</w:t>
            </w:r>
          </w:p>
          <w:p w14:paraId="4F941317"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Creating rubbings and markings using items found by the sea (shells, seaweed, long grass)</w:t>
            </w:r>
          </w:p>
          <w:p w14:paraId="7EAD4327"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t>Creating pirate costumes and accessories.</w:t>
            </w:r>
          </w:p>
          <w:p w14:paraId="57F61B4A" w14:textId="77777777" w:rsidR="005F41F8" w:rsidRPr="0044226B" w:rsidRDefault="005F41F8" w:rsidP="005F41F8">
            <w:pPr>
              <w:jc w:val="center"/>
              <w:rPr>
                <w:rFonts w:ascii="Sassoon Penpals" w:hAnsi="Sassoon Penpals"/>
                <w:sz w:val="20"/>
                <w:szCs w:val="20"/>
              </w:rPr>
            </w:pPr>
            <w:r w:rsidRPr="0044226B">
              <w:rPr>
                <w:rFonts w:ascii="Sassoon Penpals" w:hAnsi="Sassoon Penpals"/>
                <w:sz w:val="20"/>
                <w:szCs w:val="20"/>
              </w:rPr>
              <w:lastRenderedPageBreak/>
              <w:t>Building shells using playdough, glitter and sequins</w:t>
            </w:r>
          </w:p>
          <w:p w14:paraId="7AD3A1D7" w14:textId="5A83D855" w:rsidR="005F41F8" w:rsidRPr="0044226B" w:rsidRDefault="005F41F8" w:rsidP="0044226B">
            <w:pPr>
              <w:jc w:val="center"/>
              <w:rPr>
                <w:rFonts w:ascii="Sassoon Penpals" w:hAnsi="Sassoon Penpals"/>
                <w:sz w:val="20"/>
                <w:szCs w:val="20"/>
              </w:rPr>
            </w:pPr>
            <w:r w:rsidRPr="0044226B">
              <w:rPr>
                <w:rFonts w:ascii="Sassoon Penpals" w:hAnsi="Sassoon Penpals"/>
                <w:sz w:val="20"/>
                <w:szCs w:val="20"/>
              </w:rPr>
              <w:t>Baking crab cakes using red/orange accessories.</w:t>
            </w:r>
          </w:p>
        </w:tc>
      </w:tr>
      <w:tr w:rsidR="00C665D6" w:rsidRPr="0044226B" w14:paraId="0341E157" w14:textId="77777777" w:rsidTr="696D4C37">
        <w:trPr>
          <w:trHeight w:val="924"/>
        </w:trPr>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3AB692" w14:textId="77777777" w:rsidR="00C665D6" w:rsidRPr="0044226B" w:rsidRDefault="00C665D6" w:rsidP="00C665D6">
            <w:pPr>
              <w:rPr>
                <w:rFonts w:ascii="Sassoon Penpals" w:hAnsi="Sassoon Penpals"/>
                <w:b/>
                <w:sz w:val="20"/>
                <w:szCs w:val="20"/>
              </w:rPr>
            </w:pPr>
            <w:r w:rsidRPr="0044226B">
              <w:rPr>
                <w:rFonts w:ascii="Sassoon Penpals" w:hAnsi="Sassoon Penpals"/>
                <w:b/>
                <w:sz w:val="20"/>
                <w:szCs w:val="20"/>
              </w:rPr>
              <w:lastRenderedPageBreak/>
              <w:t>Themed days and weeks</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7AD282" w14:textId="362391D1" w:rsidR="00C665D6" w:rsidRPr="0044226B" w:rsidRDefault="00C665D6" w:rsidP="00C665D6">
            <w:pPr>
              <w:jc w:val="center"/>
              <w:rPr>
                <w:rFonts w:ascii="Sassoon Penpals" w:hAnsi="Sassoon Penpals"/>
                <w:sz w:val="20"/>
                <w:szCs w:val="20"/>
              </w:rPr>
            </w:pPr>
            <w:r w:rsidRPr="0044226B">
              <w:rPr>
                <w:rFonts w:ascii="Sassoon Penpals" w:hAnsi="Sassoon Penpals"/>
                <w:sz w:val="20"/>
                <w:szCs w:val="20"/>
              </w:rPr>
              <w:t>Harvest celebration</w:t>
            </w:r>
          </w:p>
          <w:p w14:paraId="0D9DD8FE" w14:textId="4ABF7B9D" w:rsidR="00C665D6" w:rsidRPr="0044226B" w:rsidRDefault="00C665D6" w:rsidP="00C665D6">
            <w:pPr>
              <w:jc w:val="center"/>
              <w:rPr>
                <w:rFonts w:ascii="Sassoon Penpals" w:hAnsi="Sassoon Penpals"/>
                <w:sz w:val="20"/>
                <w:szCs w:val="20"/>
              </w:rPr>
            </w:pPr>
            <w:r w:rsidRPr="0044226B">
              <w:rPr>
                <w:rFonts w:ascii="Sassoon Penpals" w:hAnsi="Sassoon Penpals"/>
                <w:sz w:val="20"/>
                <w:szCs w:val="20"/>
              </w:rPr>
              <w:t>Roald Dahl Day – 13</w:t>
            </w:r>
            <w:r w:rsidRPr="0044226B">
              <w:rPr>
                <w:rFonts w:ascii="Sassoon Penpals" w:hAnsi="Sassoon Penpals"/>
                <w:sz w:val="20"/>
                <w:szCs w:val="20"/>
                <w:vertAlign w:val="superscript"/>
              </w:rPr>
              <w:t>th</w:t>
            </w:r>
            <w:r w:rsidRPr="0044226B">
              <w:rPr>
                <w:rFonts w:ascii="Sassoon Penpals" w:hAnsi="Sassoon Penpals"/>
                <w:sz w:val="20"/>
                <w:szCs w:val="20"/>
              </w:rPr>
              <w:t xml:space="preserve"> September</w:t>
            </w:r>
          </w:p>
          <w:p w14:paraId="5FDF0DC5" w14:textId="1DBB7823" w:rsidR="00C665D6" w:rsidRPr="0044226B" w:rsidRDefault="00C665D6" w:rsidP="00C665D6">
            <w:pPr>
              <w:jc w:val="center"/>
              <w:rPr>
                <w:rFonts w:ascii="Sassoon Penpals" w:hAnsi="Sassoon Penpals"/>
                <w:sz w:val="20"/>
                <w:szCs w:val="20"/>
              </w:rPr>
            </w:pPr>
            <w:r w:rsidRPr="0044226B">
              <w:rPr>
                <w:rFonts w:ascii="Sassoon Penpals" w:hAnsi="Sassoon Penpals"/>
                <w:sz w:val="20"/>
                <w:szCs w:val="20"/>
              </w:rPr>
              <w:t>Black History Month – October</w:t>
            </w:r>
          </w:p>
          <w:p w14:paraId="264BDECE" w14:textId="3608191F" w:rsidR="00C665D6" w:rsidRPr="0044226B" w:rsidRDefault="00C665D6" w:rsidP="00C665D6">
            <w:pPr>
              <w:jc w:val="center"/>
              <w:rPr>
                <w:rFonts w:ascii="Sassoon Penpals" w:hAnsi="Sassoon Penpals"/>
                <w:b/>
                <w:bCs/>
                <w:sz w:val="20"/>
                <w:szCs w:val="20"/>
              </w:rPr>
            </w:pPr>
            <w:r w:rsidRPr="0044226B">
              <w:rPr>
                <w:rFonts w:ascii="Sassoon Penpals" w:hAnsi="Sassoon Penpals"/>
                <w:b/>
                <w:bCs/>
                <w:sz w:val="20"/>
                <w:szCs w:val="20"/>
              </w:rPr>
              <w:t xml:space="preserve">World Mental Health </w:t>
            </w:r>
            <w:proofErr w:type="gramStart"/>
            <w:r w:rsidRPr="0044226B">
              <w:rPr>
                <w:rFonts w:ascii="Sassoon Penpals" w:hAnsi="Sassoon Penpals"/>
                <w:b/>
                <w:bCs/>
                <w:sz w:val="20"/>
                <w:szCs w:val="20"/>
              </w:rPr>
              <w:t>Day  -</w:t>
            </w:r>
            <w:proofErr w:type="gramEnd"/>
            <w:r w:rsidRPr="0044226B">
              <w:rPr>
                <w:rFonts w:ascii="Sassoon Penpals" w:hAnsi="Sassoon Penpals"/>
                <w:b/>
                <w:bCs/>
                <w:sz w:val="20"/>
                <w:szCs w:val="20"/>
              </w:rPr>
              <w:t xml:space="preserve"> 10</w:t>
            </w:r>
            <w:r w:rsidRPr="0044226B">
              <w:rPr>
                <w:rFonts w:ascii="Sassoon Penpals" w:hAnsi="Sassoon Penpals"/>
                <w:b/>
                <w:bCs/>
                <w:sz w:val="20"/>
                <w:szCs w:val="20"/>
                <w:vertAlign w:val="superscript"/>
              </w:rPr>
              <w:t>th</w:t>
            </w:r>
            <w:r w:rsidRPr="0044226B">
              <w:rPr>
                <w:rFonts w:ascii="Sassoon Penpals" w:hAnsi="Sassoon Penpals"/>
                <w:b/>
                <w:bCs/>
                <w:sz w:val="20"/>
                <w:szCs w:val="20"/>
              </w:rPr>
              <w:t xml:space="preserve"> October </w:t>
            </w:r>
          </w:p>
          <w:p w14:paraId="0DB929AF" w14:textId="52D8633D" w:rsidR="00C665D6" w:rsidRPr="0044226B" w:rsidRDefault="00C665D6" w:rsidP="00C665D6">
            <w:pPr>
              <w:jc w:val="center"/>
              <w:rPr>
                <w:rFonts w:ascii="Sassoon Penpals" w:hAnsi="Sassoon Penpals"/>
                <w:sz w:val="20"/>
                <w:szCs w:val="20"/>
              </w:rPr>
            </w:pPr>
            <w:proofErr w:type="gramStart"/>
            <w:r w:rsidRPr="0044226B">
              <w:rPr>
                <w:rFonts w:ascii="Sassoon Penpals" w:hAnsi="Sassoon Penpals"/>
                <w:sz w:val="20"/>
                <w:szCs w:val="20"/>
              </w:rPr>
              <w:t>Grandparents</w:t>
            </w:r>
            <w:proofErr w:type="gramEnd"/>
            <w:r w:rsidRPr="0044226B">
              <w:rPr>
                <w:rFonts w:ascii="Sassoon Penpals" w:hAnsi="Sassoon Penpals"/>
                <w:sz w:val="20"/>
                <w:szCs w:val="20"/>
              </w:rPr>
              <w:t xml:space="preserve"> day Oct</w:t>
            </w:r>
          </w:p>
          <w:p w14:paraId="62B67259" w14:textId="77777777" w:rsidR="00C665D6" w:rsidRPr="0044226B" w:rsidRDefault="00C665D6" w:rsidP="00C665D6">
            <w:pPr>
              <w:jc w:val="center"/>
              <w:rPr>
                <w:rFonts w:ascii="Sassoon Penpals" w:hAnsi="Sassoon Penpals"/>
                <w:sz w:val="20"/>
                <w:szCs w:val="20"/>
              </w:rPr>
            </w:pPr>
          </w:p>
          <w:p w14:paraId="61EAAC67" w14:textId="048FBC27" w:rsidR="00C665D6" w:rsidRPr="0044226B" w:rsidRDefault="00C665D6" w:rsidP="00C665D6">
            <w:pPr>
              <w:jc w:val="center"/>
              <w:rPr>
                <w:rFonts w:ascii="Sassoon Penpals" w:hAnsi="Sassoon Penpals"/>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E4C9E8" w14:textId="77777777" w:rsidR="00C665D6" w:rsidRPr="0044226B" w:rsidRDefault="00C665D6" w:rsidP="00C665D6">
            <w:pPr>
              <w:tabs>
                <w:tab w:val="left" w:pos="2520"/>
              </w:tabs>
              <w:jc w:val="center"/>
              <w:rPr>
                <w:rFonts w:ascii="Sassoon Penpals" w:hAnsi="Sassoon Penpals"/>
                <w:sz w:val="20"/>
                <w:szCs w:val="20"/>
              </w:rPr>
            </w:pPr>
            <w:r w:rsidRPr="0044226B">
              <w:rPr>
                <w:rFonts w:ascii="Sassoon Penpals" w:hAnsi="Sassoon Penpals"/>
                <w:sz w:val="20"/>
                <w:szCs w:val="20"/>
              </w:rPr>
              <w:t>Forest School Day</w:t>
            </w:r>
          </w:p>
          <w:p w14:paraId="18E6B2BC" w14:textId="77777777" w:rsidR="00C665D6" w:rsidRPr="0044226B" w:rsidRDefault="00C665D6" w:rsidP="00C665D6">
            <w:pPr>
              <w:tabs>
                <w:tab w:val="left" w:pos="2520"/>
              </w:tabs>
              <w:jc w:val="center"/>
              <w:rPr>
                <w:rFonts w:ascii="Sassoon Penpals" w:hAnsi="Sassoon Penpals"/>
                <w:sz w:val="20"/>
                <w:szCs w:val="20"/>
              </w:rPr>
            </w:pPr>
            <w:r w:rsidRPr="0044226B">
              <w:rPr>
                <w:rFonts w:ascii="Sassoon Penpals" w:hAnsi="Sassoon Penpals"/>
                <w:sz w:val="20"/>
                <w:szCs w:val="20"/>
              </w:rPr>
              <w:t>Space Picnic with teddy bears (Whatever Next)</w:t>
            </w:r>
          </w:p>
          <w:p w14:paraId="5A620CA6" w14:textId="6B1A2EC7" w:rsidR="00C665D6" w:rsidRPr="0044226B" w:rsidRDefault="00C665D6" w:rsidP="00C665D6">
            <w:pPr>
              <w:tabs>
                <w:tab w:val="left" w:pos="2520"/>
              </w:tabs>
              <w:jc w:val="center"/>
              <w:rPr>
                <w:rFonts w:ascii="Sassoon Penpals" w:hAnsi="Sassoon Penpals"/>
                <w:sz w:val="20"/>
                <w:szCs w:val="20"/>
              </w:rPr>
            </w:pPr>
            <w:r w:rsidRPr="0044226B">
              <w:rPr>
                <w:rFonts w:ascii="Sassoon Penpals" w:hAnsi="Sassoon Penpals"/>
                <w:sz w:val="20"/>
                <w:szCs w:val="20"/>
              </w:rPr>
              <w:t>Diwali – 4</w:t>
            </w:r>
            <w:r w:rsidRPr="0044226B">
              <w:rPr>
                <w:rFonts w:ascii="Sassoon Penpals" w:hAnsi="Sassoon Penpals"/>
                <w:sz w:val="20"/>
                <w:szCs w:val="20"/>
                <w:vertAlign w:val="superscript"/>
              </w:rPr>
              <w:t>th</w:t>
            </w:r>
            <w:r w:rsidRPr="0044226B">
              <w:rPr>
                <w:rFonts w:ascii="Sassoon Penpals" w:hAnsi="Sassoon Penpals"/>
                <w:sz w:val="20"/>
                <w:szCs w:val="20"/>
              </w:rPr>
              <w:t xml:space="preserve"> Nov</w:t>
            </w:r>
          </w:p>
          <w:p w14:paraId="3BD042D6" w14:textId="77777777" w:rsidR="00C665D6" w:rsidRPr="0044226B" w:rsidRDefault="00C665D6" w:rsidP="00C665D6">
            <w:pPr>
              <w:tabs>
                <w:tab w:val="left" w:pos="2520"/>
              </w:tabs>
              <w:jc w:val="center"/>
              <w:rPr>
                <w:rFonts w:ascii="Sassoon Penpals" w:hAnsi="Sassoon Penpals"/>
                <w:sz w:val="20"/>
                <w:szCs w:val="20"/>
              </w:rPr>
            </w:pPr>
            <w:r w:rsidRPr="0044226B">
              <w:rPr>
                <w:rFonts w:ascii="Sassoon Penpals" w:hAnsi="Sassoon Penpals"/>
                <w:sz w:val="20"/>
                <w:szCs w:val="20"/>
              </w:rPr>
              <w:t>Bonfire Night – 5</w:t>
            </w:r>
            <w:r w:rsidRPr="0044226B">
              <w:rPr>
                <w:rFonts w:ascii="Sassoon Penpals" w:hAnsi="Sassoon Penpals"/>
                <w:sz w:val="20"/>
                <w:szCs w:val="20"/>
                <w:vertAlign w:val="superscript"/>
              </w:rPr>
              <w:t>th</w:t>
            </w:r>
            <w:r w:rsidRPr="0044226B">
              <w:rPr>
                <w:rFonts w:ascii="Sassoon Penpals" w:hAnsi="Sassoon Penpals"/>
                <w:sz w:val="20"/>
                <w:szCs w:val="20"/>
              </w:rPr>
              <w:t xml:space="preserve"> Nov</w:t>
            </w:r>
          </w:p>
          <w:p w14:paraId="35B085E5" w14:textId="18A84C38" w:rsidR="00C665D6" w:rsidRPr="0044226B" w:rsidRDefault="00C665D6" w:rsidP="00C665D6">
            <w:pPr>
              <w:tabs>
                <w:tab w:val="left" w:pos="2520"/>
              </w:tabs>
              <w:jc w:val="center"/>
              <w:rPr>
                <w:rFonts w:ascii="Sassoon Penpals" w:hAnsi="Sassoon Penpals"/>
                <w:b/>
                <w:bCs/>
                <w:sz w:val="20"/>
                <w:szCs w:val="20"/>
              </w:rPr>
            </w:pPr>
            <w:r w:rsidRPr="0044226B">
              <w:rPr>
                <w:rFonts w:ascii="Sassoon Penpals" w:hAnsi="Sassoon Penpals"/>
                <w:b/>
                <w:bCs/>
                <w:sz w:val="20"/>
                <w:szCs w:val="20"/>
              </w:rPr>
              <w:t>World Science Day – 10</w:t>
            </w:r>
            <w:r w:rsidRPr="0044226B">
              <w:rPr>
                <w:rFonts w:ascii="Sassoon Penpals" w:hAnsi="Sassoon Penpals"/>
                <w:b/>
                <w:bCs/>
                <w:sz w:val="20"/>
                <w:szCs w:val="20"/>
                <w:vertAlign w:val="superscript"/>
              </w:rPr>
              <w:t>th</w:t>
            </w:r>
            <w:r w:rsidRPr="0044226B">
              <w:rPr>
                <w:rFonts w:ascii="Sassoon Penpals" w:hAnsi="Sassoon Penpals"/>
                <w:b/>
                <w:bCs/>
                <w:sz w:val="20"/>
                <w:szCs w:val="20"/>
              </w:rPr>
              <w:t xml:space="preserve"> Nov</w:t>
            </w:r>
          </w:p>
          <w:p w14:paraId="0B396883" w14:textId="77777777" w:rsidR="00C665D6" w:rsidRPr="0044226B" w:rsidRDefault="00C665D6" w:rsidP="00C665D6">
            <w:pPr>
              <w:tabs>
                <w:tab w:val="left" w:pos="2520"/>
              </w:tabs>
              <w:jc w:val="center"/>
              <w:rPr>
                <w:rFonts w:ascii="Sassoon Penpals" w:hAnsi="Sassoon Penpals"/>
                <w:sz w:val="20"/>
                <w:szCs w:val="20"/>
              </w:rPr>
            </w:pPr>
            <w:r w:rsidRPr="0044226B">
              <w:rPr>
                <w:rFonts w:ascii="Sassoon Penpals" w:hAnsi="Sassoon Penpals"/>
                <w:sz w:val="20"/>
                <w:szCs w:val="20"/>
              </w:rPr>
              <w:t>Remembrance Day – 11</w:t>
            </w:r>
            <w:r w:rsidRPr="0044226B">
              <w:rPr>
                <w:rFonts w:ascii="Sassoon Penpals" w:hAnsi="Sassoon Penpals"/>
                <w:sz w:val="20"/>
                <w:szCs w:val="20"/>
                <w:vertAlign w:val="superscript"/>
              </w:rPr>
              <w:t>th</w:t>
            </w:r>
            <w:r w:rsidRPr="0044226B">
              <w:rPr>
                <w:rFonts w:ascii="Sassoon Penpals" w:hAnsi="Sassoon Penpals"/>
                <w:sz w:val="20"/>
                <w:szCs w:val="20"/>
              </w:rPr>
              <w:t xml:space="preserve"> Nov</w:t>
            </w:r>
          </w:p>
          <w:p w14:paraId="5500D7BC" w14:textId="47C8CE06" w:rsidR="00C665D6" w:rsidRPr="0044226B" w:rsidRDefault="00C665D6" w:rsidP="00C665D6">
            <w:pPr>
              <w:tabs>
                <w:tab w:val="left" w:pos="2520"/>
              </w:tabs>
              <w:jc w:val="center"/>
              <w:rPr>
                <w:rFonts w:ascii="Sassoon Penpals" w:hAnsi="Sassoon Penpals"/>
                <w:b/>
                <w:bCs/>
                <w:sz w:val="20"/>
                <w:szCs w:val="20"/>
                <w:vertAlign w:val="superscript"/>
              </w:rPr>
            </w:pPr>
            <w:r w:rsidRPr="0044226B">
              <w:rPr>
                <w:rFonts w:ascii="Sassoon Penpals" w:hAnsi="Sassoon Penpals"/>
                <w:b/>
                <w:bCs/>
                <w:sz w:val="20"/>
                <w:szCs w:val="20"/>
              </w:rPr>
              <w:t xml:space="preserve">Children in </w:t>
            </w:r>
            <w:proofErr w:type="gramStart"/>
            <w:r w:rsidRPr="0044226B">
              <w:rPr>
                <w:rFonts w:ascii="Sassoon Penpals" w:hAnsi="Sassoon Penpals"/>
                <w:b/>
                <w:bCs/>
                <w:sz w:val="20"/>
                <w:szCs w:val="20"/>
              </w:rPr>
              <w:t>Need  -</w:t>
            </w:r>
            <w:proofErr w:type="gramEnd"/>
            <w:r w:rsidRPr="0044226B">
              <w:rPr>
                <w:rFonts w:ascii="Sassoon Penpals" w:hAnsi="Sassoon Penpals"/>
                <w:b/>
                <w:bCs/>
                <w:sz w:val="20"/>
                <w:szCs w:val="20"/>
              </w:rPr>
              <w:t xml:space="preserve">  12</w:t>
            </w:r>
            <w:r w:rsidRPr="0044226B">
              <w:rPr>
                <w:rFonts w:ascii="Sassoon Penpals" w:hAnsi="Sassoon Penpals"/>
                <w:b/>
                <w:bCs/>
                <w:sz w:val="20"/>
                <w:szCs w:val="20"/>
                <w:vertAlign w:val="superscript"/>
              </w:rPr>
              <w:t>th</w:t>
            </w:r>
            <w:r w:rsidRPr="0044226B">
              <w:rPr>
                <w:rFonts w:ascii="Sassoon Penpals" w:hAnsi="Sassoon Penpals"/>
                <w:b/>
                <w:bCs/>
                <w:sz w:val="20"/>
                <w:szCs w:val="20"/>
              </w:rPr>
              <w:t xml:space="preserve"> Nov</w:t>
            </w:r>
          </w:p>
          <w:p w14:paraId="5E8D88A4" w14:textId="0EB5F29B" w:rsidR="00C665D6" w:rsidRPr="0044226B" w:rsidRDefault="00C665D6" w:rsidP="00C665D6">
            <w:pPr>
              <w:tabs>
                <w:tab w:val="left" w:pos="2520"/>
              </w:tabs>
              <w:jc w:val="center"/>
              <w:rPr>
                <w:rFonts w:ascii="Sassoon Penpals" w:hAnsi="Sassoon Penpals"/>
                <w:sz w:val="20"/>
                <w:szCs w:val="20"/>
              </w:rPr>
            </w:pPr>
            <w:r w:rsidRPr="0044226B">
              <w:rPr>
                <w:rFonts w:ascii="Sassoon Penpals" w:hAnsi="Sassoon Penpals"/>
                <w:sz w:val="20"/>
                <w:szCs w:val="20"/>
              </w:rPr>
              <w:t>Road safety week – 15</w:t>
            </w:r>
            <w:r w:rsidRPr="0044226B">
              <w:rPr>
                <w:rFonts w:ascii="Sassoon Penpals" w:hAnsi="Sassoon Penpals"/>
                <w:sz w:val="20"/>
                <w:szCs w:val="20"/>
                <w:vertAlign w:val="superscript"/>
              </w:rPr>
              <w:t>th</w:t>
            </w:r>
            <w:r w:rsidRPr="0044226B">
              <w:rPr>
                <w:rFonts w:ascii="Sassoon Penpals" w:hAnsi="Sassoon Penpals"/>
                <w:sz w:val="20"/>
                <w:szCs w:val="20"/>
              </w:rPr>
              <w:t xml:space="preserve"> Nov</w:t>
            </w:r>
          </w:p>
          <w:p w14:paraId="50D63EA5" w14:textId="71528509" w:rsidR="00C665D6" w:rsidRPr="0044226B" w:rsidRDefault="00C665D6" w:rsidP="00C665D6">
            <w:pPr>
              <w:tabs>
                <w:tab w:val="left" w:pos="2520"/>
              </w:tabs>
              <w:jc w:val="center"/>
              <w:rPr>
                <w:rFonts w:ascii="Sassoon Penpals" w:hAnsi="Sassoon Penpals"/>
                <w:b/>
                <w:bCs/>
                <w:sz w:val="20"/>
                <w:szCs w:val="20"/>
              </w:rPr>
            </w:pPr>
            <w:r w:rsidRPr="0044226B">
              <w:rPr>
                <w:rFonts w:ascii="Sassoon Penpals" w:hAnsi="Sassoon Penpals"/>
                <w:b/>
                <w:bCs/>
                <w:sz w:val="20"/>
                <w:szCs w:val="20"/>
              </w:rPr>
              <w:t>Anti Bullying Week – 15</w:t>
            </w:r>
            <w:r w:rsidRPr="0044226B">
              <w:rPr>
                <w:rFonts w:ascii="Sassoon Penpals" w:hAnsi="Sassoon Penpals"/>
                <w:b/>
                <w:bCs/>
                <w:sz w:val="20"/>
                <w:szCs w:val="20"/>
                <w:vertAlign w:val="superscript"/>
              </w:rPr>
              <w:t>th</w:t>
            </w:r>
            <w:r w:rsidRPr="0044226B">
              <w:rPr>
                <w:rFonts w:ascii="Sassoon Penpals" w:hAnsi="Sassoon Penpals"/>
                <w:b/>
                <w:bCs/>
                <w:sz w:val="20"/>
                <w:szCs w:val="20"/>
              </w:rPr>
              <w:t xml:space="preserve"> Nov</w:t>
            </w:r>
          </w:p>
          <w:p w14:paraId="479A5352" w14:textId="78C54056" w:rsidR="00C665D6" w:rsidRPr="0044226B" w:rsidRDefault="00C665D6" w:rsidP="00C665D6">
            <w:pPr>
              <w:tabs>
                <w:tab w:val="left" w:pos="2520"/>
              </w:tabs>
              <w:jc w:val="center"/>
              <w:rPr>
                <w:rFonts w:ascii="Sassoon Penpals" w:hAnsi="Sassoon Penpals"/>
                <w:b/>
                <w:bCs/>
                <w:sz w:val="20"/>
                <w:szCs w:val="20"/>
              </w:rPr>
            </w:pPr>
            <w:r w:rsidRPr="0044226B">
              <w:rPr>
                <w:rFonts w:ascii="Sassoon Penpals" w:hAnsi="Sassoon Penpals"/>
                <w:b/>
                <w:bCs/>
                <w:sz w:val="20"/>
                <w:szCs w:val="20"/>
              </w:rPr>
              <w:t>1</w:t>
            </w:r>
            <w:r w:rsidRPr="0044226B">
              <w:rPr>
                <w:rFonts w:ascii="Sassoon Penpals" w:hAnsi="Sassoon Penpals"/>
                <w:b/>
                <w:bCs/>
                <w:sz w:val="20"/>
                <w:szCs w:val="20"/>
                <w:vertAlign w:val="superscript"/>
              </w:rPr>
              <w:t>st</w:t>
            </w:r>
            <w:r w:rsidRPr="0044226B">
              <w:rPr>
                <w:rFonts w:ascii="Sassoon Penpals" w:hAnsi="Sassoon Penpals"/>
                <w:b/>
                <w:bCs/>
                <w:sz w:val="20"/>
                <w:szCs w:val="20"/>
              </w:rPr>
              <w:t xml:space="preserve"> Sunday of Advent – 28</w:t>
            </w:r>
            <w:r w:rsidRPr="0044226B">
              <w:rPr>
                <w:rFonts w:ascii="Sassoon Penpals" w:hAnsi="Sassoon Penpals"/>
                <w:b/>
                <w:bCs/>
                <w:sz w:val="20"/>
                <w:szCs w:val="20"/>
                <w:vertAlign w:val="superscript"/>
              </w:rPr>
              <w:t>th</w:t>
            </w:r>
            <w:r w:rsidRPr="0044226B">
              <w:rPr>
                <w:rFonts w:ascii="Sassoon Penpals" w:hAnsi="Sassoon Penpals"/>
                <w:b/>
                <w:bCs/>
                <w:sz w:val="20"/>
                <w:szCs w:val="20"/>
              </w:rPr>
              <w:t xml:space="preserve"> Nov</w:t>
            </w:r>
          </w:p>
          <w:p w14:paraId="659D5450" w14:textId="0B01B0F0" w:rsidR="00C665D6" w:rsidRPr="0044226B" w:rsidRDefault="00C665D6" w:rsidP="00C665D6">
            <w:pPr>
              <w:tabs>
                <w:tab w:val="left" w:pos="2520"/>
              </w:tabs>
              <w:jc w:val="center"/>
              <w:rPr>
                <w:rFonts w:ascii="Sassoon Penpals" w:hAnsi="Sassoon Penpals"/>
                <w:sz w:val="20"/>
                <w:szCs w:val="20"/>
              </w:rPr>
            </w:pPr>
            <w:r w:rsidRPr="0044226B">
              <w:rPr>
                <w:rFonts w:ascii="Sassoon Penpals" w:hAnsi="Sassoon Penpals"/>
                <w:sz w:val="20"/>
                <w:szCs w:val="20"/>
              </w:rPr>
              <w:t>Hanukkah – 28</w:t>
            </w:r>
            <w:r w:rsidRPr="0044226B">
              <w:rPr>
                <w:rFonts w:ascii="Sassoon Penpals" w:hAnsi="Sassoon Penpals"/>
                <w:sz w:val="20"/>
                <w:szCs w:val="20"/>
                <w:vertAlign w:val="superscript"/>
              </w:rPr>
              <w:t>th</w:t>
            </w:r>
            <w:r w:rsidRPr="0044226B">
              <w:rPr>
                <w:rFonts w:ascii="Sassoon Penpals" w:hAnsi="Sassoon Penpals"/>
                <w:sz w:val="20"/>
                <w:szCs w:val="20"/>
              </w:rPr>
              <w:t xml:space="preserve"> </w:t>
            </w:r>
          </w:p>
          <w:p w14:paraId="74351184" w14:textId="4266BD8E" w:rsidR="00C665D6" w:rsidRPr="0044226B" w:rsidRDefault="00C665D6" w:rsidP="00C665D6">
            <w:pPr>
              <w:tabs>
                <w:tab w:val="left" w:pos="2520"/>
              </w:tabs>
              <w:jc w:val="center"/>
              <w:rPr>
                <w:rFonts w:ascii="Sassoon Penpals" w:hAnsi="Sassoon Penpals"/>
                <w:b/>
                <w:bCs/>
                <w:sz w:val="20"/>
                <w:szCs w:val="20"/>
              </w:rPr>
            </w:pPr>
            <w:r w:rsidRPr="0044226B">
              <w:rPr>
                <w:rFonts w:ascii="Sassoon Penpals" w:hAnsi="Sassoon Penpals"/>
                <w:b/>
                <w:bCs/>
                <w:sz w:val="20"/>
                <w:szCs w:val="20"/>
              </w:rPr>
              <w:t>Christmas Jumper Day – 11</w:t>
            </w:r>
            <w:r w:rsidRPr="0044226B">
              <w:rPr>
                <w:rFonts w:ascii="Sassoon Penpals" w:hAnsi="Sassoon Penpals"/>
                <w:b/>
                <w:bCs/>
                <w:sz w:val="20"/>
                <w:szCs w:val="20"/>
                <w:vertAlign w:val="superscript"/>
              </w:rPr>
              <w:t>th</w:t>
            </w:r>
            <w:r w:rsidRPr="0044226B">
              <w:rPr>
                <w:rFonts w:ascii="Sassoon Penpals" w:hAnsi="Sassoon Penpals"/>
                <w:b/>
                <w:bCs/>
                <w:sz w:val="20"/>
                <w:szCs w:val="20"/>
              </w:rPr>
              <w:t xml:space="preserve"> Dec</w:t>
            </w:r>
          </w:p>
          <w:p w14:paraId="1E227EA2" w14:textId="6824C4C3" w:rsidR="00C665D6" w:rsidRPr="0044226B" w:rsidRDefault="00C665D6" w:rsidP="00C665D6">
            <w:pPr>
              <w:tabs>
                <w:tab w:val="left" w:pos="2520"/>
              </w:tabs>
              <w:jc w:val="center"/>
              <w:rPr>
                <w:rFonts w:ascii="Sassoon Penpals" w:hAnsi="Sassoon Penpals"/>
                <w:sz w:val="20"/>
                <w:szCs w:val="20"/>
              </w:rPr>
            </w:pPr>
          </w:p>
        </w:tc>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1CF903" w14:textId="3B7D1CBD" w:rsidR="00C665D6" w:rsidRPr="0044226B" w:rsidRDefault="00C665D6" w:rsidP="00C665D6">
            <w:pPr>
              <w:tabs>
                <w:tab w:val="left" w:pos="2520"/>
              </w:tabs>
              <w:jc w:val="center"/>
              <w:rPr>
                <w:rFonts w:ascii="Sassoon Penpals" w:hAnsi="Sassoon Penpals"/>
                <w:sz w:val="20"/>
                <w:szCs w:val="20"/>
              </w:rPr>
            </w:pPr>
            <w:r w:rsidRPr="0044226B">
              <w:rPr>
                <w:rFonts w:ascii="Sassoon Penpals" w:hAnsi="Sassoon Penpals"/>
                <w:sz w:val="20"/>
                <w:szCs w:val="20"/>
              </w:rPr>
              <w:t xml:space="preserve">Superhero Day </w:t>
            </w:r>
          </w:p>
          <w:p w14:paraId="49C45F78" w14:textId="121CB157" w:rsidR="00C665D6" w:rsidRPr="0044226B" w:rsidRDefault="00C665D6" w:rsidP="00C665D6">
            <w:pPr>
              <w:tabs>
                <w:tab w:val="left" w:pos="2520"/>
              </w:tabs>
              <w:jc w:val="center"/>
              <w:rPr>
                <w:rFonts w:ascii="Sassoon Penpals" w:hAnsi="Sassoon Penpals"/>
                <w:sz w:val="20"/>
                <w:szCs w:val="20"/>
              </w:rPr>
            </w:pPr>
            <w:proofErr w:type="gramStart"/>
            <w:r w:rsidRPr="0044226B">
              <w:rPr>
                <w:rFonts w:ascii="Sassoon Penpals" w:hAnsi="Sassoon Penpals"/>
                <w:sz w:val="20"/>
                <w:szCs w:val="20"/>
              </w:rPr>
              <w:t>Martin Luther King day</w:t>
            </w:r>
            <w:proofErr w:type="gramEnd"/>
            <w:r w:rsidRPr="0044226B">
              <w:rPr>
                <w:rFonts w:ascii="Sassoon Penpals" w:hAnsi="Sassoon Penpals"/>
                <w:sz w:val="20"/>
                <w:szCs w:val="20"/>
              </w:rPr>
              <w:t xml:space="preserve"> – 17</w:t>
            </w:r>
            <w:r w:rsidRPr="0044226B">
              <w:rPr>
                <w:rFonts w:ascii="Sassoon Penpals" w:hAnsi="Sassoon Penpals"/>
                <w:sz w:val="20"/>
                <w:szCs w:val="20"/>
                <w:vertAlign w:val="superscript"/>
              </w:rPr>
              <w:t>th</w:t>
            </w:r>
            <w:r w:rsidRPr="0044226B">
              <w:rPr>
                <w:rFonts w:ascii="Sassoon Penpals" w:hAnsi="Sassoon Penpals"/>
                <w:sz w:val="20"/>
                <w:szCs w:val="20"/>
              </w:rPr>
              <w:t xml:space="preserve"> Jan</w:t>
            </w:r>
          </w:p>
          <w:p w14:paraId="4A77411C" w14:textId="028107AE" w:rsidR="00C665D6" w:rsidRPr="0044226B" w:rsidRDefault="00C665D6" w:rsidP="00C665D6">
            <w:pPr>
              <w:tabs>
                <w:tab w:val="left" w:pos="2520"/>
              </w:tabs>
              <w:jc w:val="center"/>
              <w:rPr>
                <w:rFonts w:ascii="Sassoon Penpals" w:hAnsi="Sassoon Penpals"/>
                <w:b/>
                <w:bCs/>
                <w:sz w:val="20"/>
                <w:szCs w:val="20"/>
              </w:rPr>
            </w:pPr>
            <w:r w:rsidRPr="0044226B">
              <w:rPr>
                <w:rFonts w:ascii="Sassoon Penpals" w:hAnsi="Sassoon Penpals"/>
                <w:b/>
                <w:bCs/>
                <w:sz w:val="20"/>
                <w:szCs w:val="20"/>
              </w:rPr>
              <w:t>Winnie the Pooh Day – 18</w:t>
            </w:r>
            <w:r w:rsidRPr="0044226B">
              <w:rPr>
                <w:rFonts w:ascii="Sassoon Penpals" w:hAnsi="Sassoon Penpals"/>
                <w:b/>
                <w:bCs/>
                <w:sz w:val="20"/>
                <w:szCs w:val="20"/>
                <w:vertAlign w:val="superscript"/>
              </w:rPr>
              <w:t>th</w:t>
            </w:r>
            <w:r w:rsidRPr="0044226B">
              <w:rPr>
                <w:rFonts w:ascii="Sassoon Penpals" w:hAnsi="Sassoon Penpals"/>
                <w:b/>
                <w:bCs/>
                <w:sz w:val="20"/>
                <w:szCs w:val="20"/>
              </w:rPr>
              <w:t xml:space="preserve"> Jan</w:t>
            </w:r>
          </w:p>
          <w:p w14:paraId="329F9E4E" w14:textId="19B45737" w:rsidR="00C665D6" w:rsidRPr="0044226B" w:rsidRDefault="00C665D6" w:rsidP="00C665D6">
            <w:pPr>
              <w:tabs>
                <w:tab w:val="left" w:pos="2520"/>
              </w:tabs>
              <w:jc w:val="center"/>
              <w:rPr>
                <w:rFonts w:ascii="Sassoon Penpals" w:hAnsi="Sassoon Penpals"/>
                <w:sz w:val="20"/>
                <w:szCs w:val="20"/>
              </w:rPr>
            </w:pPr>
            <w:r w:rsidRPr="0044226B">
              <w:rPr>
                <w:rFonts w:ascii="Sassoon Penpals" w:hAnsi="Sassoon Penpals"/>
                <w:sz w:val="20"/>
                <w:szCs w:val="20"/>
              </w:rPr>
              <w:t xml:space="preserve">Big </w:t>
            </w:r>
            <w:proofErr w:type="gramStart"/>
            <w:r w:rsidRPr="0044226B">
              <w:rPr>
                <w:rFonts w:ascii="Sassoon Penpals" w:hAnsi="Sassoon Penpals"/>
                <w:sz w:val="20"/>
                <w:szCs w:val="20"/>
              </w:rPr>
              <w:t>garden</w:t>
            </w:r>
            <w:proofErr w:type="gramEnd"/>
            <w:r w:rsidRPr="0044226B">
              <w:rPr>
                <w:rFonts w:ascii="Sassoon Penpals" w:hAnsi="Sassoon Penpals"/>
                <w:sz w:val="20"/>
                <w:szCs w:val="20"/>
              </w:rPr>
              <w:t xml:space="preserve"> birdwatch – 28</w:t>
            </w:r>
            <w:r w:rsidRPr="0044226B">
              <w:rPr>
                <w:rFonts w:ascii="Sassoon Penpals" w:hAnsi="Sassoon Penpals"/>
                <w:sz w:val="20"/>
                <w:szCs w:val="20"/>
                <w:vertAlign w:val="superscript"/>
              </w:rPr>
              <w:t>h</w:t>
            </w:r>
            <w:r w:rsidRPr="0044226B">
              <w:rPr>
                <w:rFonts w:ascii="Sassoon Penpals" w:hAnsi="Sassoon Penpals"/>
                <w:sz w:val="20"/>
                <w:szCs w:val="20"/>
              </w:rPr>
              <w:t xml:space="preserve"> Jan</w:t>
            </w:r>
          </w:p>
          <w:p w14:paraId="69ABD58F" w14:textId="7D4BD48E" w:rsidR="00C665D6" w:rsidRPr="0044226B" w:rsidRDefault="00C665D6" w:rsidP="00C665D6">
            <w:pPr>
              <w:tabs>
                <w:tab w:val="left" w:pos="2520"/>
              </w:tabs>
              <w:jc w:val="center"/>
              <w:rPr>
                <w:rFonts w:ascii="Sassoon Penpals" w:hAnsi="Sassoon Penpals"/>
                <w:sz w:val="20"/>
                <w:szCs w:val="20"/>
              </w:rPr>
            </w:pPr>
            <w:r w:rsidRPr="0044226B">
              <w:rPr>
                <w:rFonts w:ascii="Sassoon Penpals" w:hAnsi="Sassoon Penpals"/>
                <w:sz w:val="20"/>
                <w:szCs w:val="20"/>
              </w:rPr>
              <w:t>National Story Telling Week – 31</w:t>
            </w:r>
            <w:r w:rsidRPr="0044226B">
              <w:rPr>
                <w:rFonts w:ascii="Sassoon Penpals" w:hAnsi="Sassoon Penpals"/>
                <w:sz w:val="20"/>
                <w:szCs w:val="20"/>
                <w:vertAlign w:val="superscript"/>
              </w:rPr>
              <w:t>st</w:t>
            </w:r>
            <w:r w:rsidRPr="0044226B">
              <w:rPr>
                <w:rFonts w:ascii="Sassoon Penpals" w:hAnsi="Sassoon Penpals"/>
                <w:sz w:val="20"/>
                <w:szCs w:val="20"/>
              </w:rPr>
              <w:t xml:space="preserve"> Jan</w:t>
            </w:r>
          </w:p>
          <w:p w14:paraId="7762DC1B" w14:textId="546768B1" w:rsidR="00C665D6" w:rsidRPr="0044226B" w:rsidRDefault="00C665D6" w:rsidP="3247B204">
            <w:pPr>
              <w:tabs>
                <w:tab w:val="left" w:pos="2520"/>
              </w:tabs>
              <w:jc w:val="center"/>
              <w:rPr>
                <w:rFonts w:ascii="Sassoon Penpals" w:hAnsi="Sassoon Penpals"/>
                <w:sz w:val="20"/>
                <w:szCs w:val="20"/>
              </w:rPr>
            </w:pPr>
            <w:r w:rsidRPr="3247B204">
              <w:rPr>
                <w:rFonts w:ascii="Sassoon Penpals" w:hAnsi="Sassoon Penpals"/>
                <w:sz w:val="20"/>
                <w:szCs w:val="20"/>
              </w:rPr>
              <w:t>CNY – 1</w:t>
            </w:r>
            <w:r w:rsidRPr="3247B204">
              <w:rPr>
                <w:rFonts w:ascii="Sassoon Penpals" w:hAnsi="Sassoon Penpals"/>
                <w:sz w:val="20"/>
                <w:szCs w:val="20"/>
                <w:vertAlign w:val="superscript"/>
              </w:rPr>
              <w:t>st</w:t>
            </w:r>
            <w:r w:rsidRPr="3247B204">
              <w:rPr>
                <w:rFonts w:ascii="Sassoon Penpals" w:hAnsi="Sassoon Penpals"/>
                <w:sz w:val="20"/>
                <w:szCs w:val="20"/>
              </w:rPr>
              <w:t xml:space="preserve"> Feb</w:t>
            </w:r>
            <w:r w:rsidR="33C9D959" w:rsidRPr="3247B204">
              <w:rPr>
                <w:rFonts w:ascii="Sassoon Penpals" w:hAnsi="Sassoon Penpals"/>
                <w:sz w:val="20"/>
                <w:szCs w:val="20"/>
              </w:rPr>
              <w:t xml:space="preserve"> </w:t>
            </w:r>
            <w:proofErr w:type="gramStart"/>
            <w:r w:rsidR="33C9D959" w:rsidRPr="3247B204">
              <w:rPr>
                <w:rFonts w:ascii="Sassoon Penpals" w:hAnsi="Sassoon Penpals"/>
                <w:sz w:val="20"/>
                <w:szCs w:val="20"/>
              </w:rPr>
              <w:t>Chinese new year</w:t>
            </w:r>
            <w:proofErr w:type="gramEnd"/>
            <w:r w:rsidR="33C9D959" w:rsidRPr="3247B204">
              <w:rPr>
                <w:rFonts w:ascii="Sassoon Penpals" w:hAnsi="Sassoon Penpals"/>
                <w:sz w:val="20"/>
                <w:szCs w:val="20"/>
              </w:rPr>
              <w:t xml:space="preserve"> celebration</w:t>
            </w:r>
          </w:p>
          <w:p w14:paraId="54893203" w14:textId="74808E3C" w:rsidR="00C665D6" w:rsidRPr="0044226B" w:rsidRDefault="00C665D6" w:rsidP="3247B204">
            <w:pPr>
              <w:tabs>
                <w:tab w:val="left" w:pos="2520"/>
              </w:tabs>
              <w:jc w:val="center"/>
              <w:rPr>
                <w:rFonts w:ascii="Sassoon Penpals" w:hAnsi="Sassoon Penpals"/>
              </w:rPr>
            </w:pPr>
          </w:p>
          <w:p w14:paraId="23CE19BC" w14:textId="77777777" w:rsidR="00C665D6" w:rsidRPr="0044226B" w:rsidRDefault="00C665D6" w:rsidP="00C665D6">
            <w:pPr>
              <w:tabs>
                <w:tab w:val="left" w:pos="2520"/>
              </w:tabs>
              <w:jc w:val="center"/>
              <w:rPr>
                <w:rFonts w:ascii="Sassoon Penpals" w:hAnsi="Sassoon Penpals"/>
                <w:sz w:val="20"/>
                <w:szCs w:val="20"/>
              </w:rPr>
            </w:pPr>
          </w:p>
          <w:p w14:paraId="2C60CCEB" w14:textId="7E15CAEB" w:rsidR="00C665D6" w:rsidRPr="0044226B" w:rsidRDefault="00C665D6" w:rsidP="00C665D6">
            <w:pPr>
              <w:tabs>
                <w:tab w:val="left" w:pos="2520"/>
              </w:tabs>
              <w:jc w:val="center"/>
              <w:rPr>
                <w:rFonts w:ascii="Sassoon Penpals" w:hAnsi="Sassoon Penpals"/>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E2D336" w14:textId="0847D5E1" w:rsidR="00C665D6" w:rsidRPr="0044226B" w:rsidRDefault="663A1DEF" w:rsidP="3247B204">
            <w:pPr>
              <w:jc w:val="center"/>
            </w:pPr>
            <w:r w:rsidRPr="3247B204">
              <w:rPr>
                <w:rFonts w:ascii="Sassoon Penpals" w:eastAsia="Sassoon Penpals" w:hAnsi="Sassoon Penpals" w:cs="Sassoon Penpals"/>
                <w:sz w:val="20"/>
                <w:szCs w:val="20"/>
              </w:rPr>
              <w:t>Easter bonnet parade</w:t>
            </w:r>
            <w:r w:rsidRPr="3247B204">
              <w:rPr>
                <w:rFonts w:ascii="Cambria" w:eastAsia="Cambria" w:hAnsi="Cambria" w:cs="Cambria"/>
                <w:sz w:val="20"/>
                <w:szCs w:val="20"/>
              </w:rPr>
              <w:t xml:space="preserve">  </w:t>
            </w:r>
          </w:p>
          <w:p w14:paraId="16A7B179" w14:textId="63313689" w:rsidR="00C665D6" w:rsidRPr="0044226B" w:rsidRDefault="663A1DEF" w:rsidP="3247B204">
            <w:pPr>
              <w:jc w:val="center"/>
            </w:pPr>
            <w:r w:rsidRPr="3247B204">
              <w:rPr>
                <w:rFonts w:ascii="Sassoon Penpals" w:eastAsia="Sassoon Penpals" w:hAnsi="Sassoon Penpals" w:cs="Sassoon Penpals"/>
                <w:sz w:val="20"/>
                <w:szCs w:val="20"/>
              </w:rPr>
              <w:t>Pancake day – 1</w:t>
            </w:r>
            <w:r w:rsidRPr="3247B204">
              <w:rPr>
                <w:rFonts w:ascii="Sassoon Penpals" w:eastAsia="Sassoon Penpals" w:hAnsi="Sassoon Penpals" w:cs="Sassoon Penpals"/>
                <w:sz w:val="16"/>
                <w:szCs w:val="16"/>
                <w:vertAlign w:val="superscript"/>
              </w:rPr>
              <w:t>st</w:t>
            </w:r>
            <w:r w:rsidRPr="3247B204">
              <w:rPr>
                <w:rFonts w:ascii="Sassoon Penpals" w:eastAsia="Sassoon Penpals" w:hAnsi="Sassoon Penpals" w:cs="Sassoon Penpals"/>
                <w:sz w:val="20"/>
                <w:szCs w:val="20"/>
              </w:rPr>
              <w:t xml:space="preserve"> March</w:t>
            </w:r>
            <w:r w:rsidRPr="3247B204">
              <w:rPr>
                <w:rFonts w:ascii="Cambria" w:eastAsia="Cambria" w:hAnsi="Cambria" w:cs="Cambria"/>
                <w:sz w:val="20"/>
                <w:szCs w:val="20"/>
              </w:rPr>
              <w:t xml:space="preserve"> </w:t>
            </w:r>
          </w:p>
          <w:p w14:paraId="1AD938D2" w14:textId="1D7A7A49" w:rsidR="00C665D6" w:rsidRPr="0044226B" w:rsidRDefault="663A1DEF" w:rsidP="3247B204">
            <w:pPr>
              <w:jc w:val="center"/>
            </w:pPr>
            <w:r w:rsidRPr="3247B204">
              <w:rPr>
                <w:rFonts w:ascii="Sassoon Penpals" w:eastAsia="Sassoon Penpals" w:hAnsi="Sassoon Penpals" w:cs="Sassoon Penpals"/>
                <w:sz w:val="20"/>
                <w:szCs w:val="20"/>
              </w:rPr>
              <w:t>World Book Day – 3rd March</w:t>
            </w:r>
            <w:r w:rsidRPr="3247B204">
              <w:rPr>
                <w:rFonts w:ascii="Cambria" w:eastAsia="Cambria" w:hAnsi="Cambria" w:cs="Cambria"/>
                <w:sz w:val="20"/>
                <w:szCs w:val="20"/>
              </w:rPr>
              <w:t xml:space="preserve">  </w:t>
            </w:r>
          </w:p>
          <w:p w14:paraId="4FCD63C6" w14:textId="58A23983" w:rsidR="00C665D6" w:rsidRPr="0044226B" w:rsidRDefault="663A1DEF" w:rsidP="3247B204">
            <w:pPr>
              <w:jc w:val="center"/>
            </w:pPr>
            <w:proofErr w:type="gramStart"/>
            <w:r w:rsidRPr="3247B204">
              <w:rPr>
                <w:rFonts w:ascii="Sassoon Penpals" w:eastAsia="Sassoon Penpals" w:hAnsi="Sassoon Penpals" w:cs="Sassoon Penpals"/>
                <w:sz w:val="20"/>
                <w:szCs w:val="20"/>
              </w:rPr>
              <w:t>International women’s day</w:t>
            </w:r>
            <w:proofErr w:type="gramEnd"/>
            <w:r w:rsidRPr="3247B204">
              <w:rPr>
                <w:rFonts w:ascii="Sassoon Penpals" w:eastAsia="Sassoon Penpals" w:hAnsi="Sassoon Penpals" w:cs="Sassoon Penpals"/>
                <w:sz w:val="20"/>
                <w:szCs w:val="20"/>
              </w:rPr>
              <w:t xml:space="preserve"> – 8</w:t>
            </w:r>
            <w:r w:rsidRPr="3247B204">
              <w:rPr>
                <w:rFonts w:ascii="Sassoon Penpals" w:eastAsia="Sassoon Penpals" w:hAnsi="Sassoon Penpals" w:cs="Sassoon Penpals"/>
                <w:sz w:val="16"/>
                <w:szCs w:val="16"/>
                <w:vertAlign w:val="superscript"/>
              </w:rPr>
              <w:t>th</w:t>
            </w:r>
            <w:r w:rsidRPr="3247B204">
              <w:rPr>
                <w:rFonts w:ascii="Sassoon Penpals" w:eastAsia="Sassoon Penpals" w:hAnsi="Sassoon Penpals" w:cs="Sassoon Penpals"/>
                <w:sz w:val="20"/>
                <w:szCs w:val="20"/>
              </w:rPr>
              <w:t xml:space="preserve"> March</w:t>
            </w:r>
            <w:r w:rsidRPr="3247B204">
              <w:rPr>
                <w:rFonts w:ascii="Cambria" w:eastAsia="Cambria" w:hAnsi="Cambria" w:cs="Cambria"/>
                <w:sz w:val="20"/>
                <w:szCs w:val="20"/>
              </w:rPr>
              <w:t xml:space="preserve"> </w:t>
            </w:r>
          </w:p>
          <w:p w14:paraId="3A412E94" w14:textId="6595947D" w:rsidR="00C665D6" w:rsidRPr="0044226B" w:rsidRDefault="663A1DEF" w:rsidP="3247B204">
            <w:pPr>
              <w:jc w:val="center"/>
            </w:pPr>
            <w:r w:rsidRPr="3247B204">
              <w:rPr>
                <w:rFonts w:ascii="Sassoon Penpals" w:eastAsia="Sassoon Penpals" w:hAnsi="Sassoon Penpals" w:cs="Sassoon Penpals"/>
                <w:b/>
                <w:bCs/>
                <w:sz w:val="20"/>
                <w:szCs w:val="20"/>
              </w:rPr>
              <w:t xml:space="preserve">British Science </w:t>
            </w:r>
            <w:r w:rsidR="3FA40B55" w:rsidRPr="3247B204">
              <w:rPr>
                <w:rFonts w:ascii="Sassoon Penpals" w:eastAsia="Sassoon Penpals" w:hAnsi="Sassoon Penpals" w:cs="Sassoon Penpals"/>
                <w:b/>
                <w:bCs/>
                <w:sz w:val="20"/>
                <w:szCs w:val="20"/>
              </w:rPr>
              <w:t xml:space="preserve">- </w:t>
            </w:r>
            <w:r w:rsidRPr="3247B204">
              <w:rPr>
                <w:rFonts w:ascii="Sassoon Penpals" w:eastAsia="Sassoon Penpals" w:hAnsi="Sassoon Penpals" w:cs="Sassoon Penpals"/>
                <w:b/>
                <w:bCs/>
                <w:sz w:val="20"/>
                <w:szCs w:val="20"/>
              </w:rPr>
              <w:t>March</w:t>
            </w:r>
            <w:r w:rsidRPr="3247B204">
              <w:rPr>
                <w:rFonts w:ascii="Cambria" w:eastAsia="Cambria" w:hAnsi="Cambria" w:cs="Cambria"/>
                <w:sz w:val="20"/>
                <w:szCs w:val="20"/>
              </w:rPr>
              <w:t xml:space="preserve"> </w:t>
            </w:r>
          </w:p>
          <w:p w14:paraId="0E5884A9" w14:textId="4A1D5A18" w:rsidR="00C665D6" w:rsidRPr="0044226B" w:rsidRDefault="663A1DEF" w:rsidP="3247B204">
            <w:pPr>
              <w:tabs>
                <w:tab w:val="left" w:pos="2520"/>
              </w:tabs>
              <w:spacing w:line="250" w:lineRule="auto"/>
              <w:ind w:left="10" w:hanging="10"/>
              <w:jc w:val="center"/>
            </w:pPr>
            <w:r w:rsidRPr="3247B204">
              <w:rPr>
                <w:rFonts w:ascii="Sassoon Penpals" w:eastAsia="Sassoon Penpals" w:hAnsi="Sassoon Penpals" w:cs="Sassoon Penpals"/>
                <w:b/>
                <w:bCs/>
                <w:color w:val="000000" w:themeColor="text1"/>
                <w:sz w:val="21"/>
                <w:szCs w:val="21"/>
              </w:rPr>
              <w:t>Holi – 19</w:t>
            </w:r>
            <w:r w:rsidRPr="3247B204">
              <w:rPr>
                <w:rFonts w:ascii="Sassoon Penpals" w:eastAsia="Sassoon Penpals" w:hAnsi="Sassoon Penpals" w:cs="Sassoon Penpals"/>
                <w:b/>
                <w:bCs/>
                <w:color w:val="000000" w:themeColor="text1"/>
                <w:sz w:val="21"/>
                <w:szCs w:val="21"/>
                <w:vertAlign w:val="superscript"/>
              </w:rPr>
              <w:t>th</w:t>
            </w:r>
            <w:r w:rsidRPr="3247B204">
              <w:rPr>
                <w:rFonts w:ascii="Sassoon Penpals" w:eastAsia="Sassoon Penpals" w:hAnsi="Sassoon Penpals" w:cs="Sassoon Penpals"/>
                <w:b/>
                <w:bCs/>
                <w:color w:val="000000" w:themeColor="text1"/>
                <w:sz w:val="21"/>
                <w:szCs w:val="21"/>
              </w:rPr>
              <w:t xml:space="preserve"> March</w:t>
            </w:r>
          </w:p>
          <w:p w14:paraId="38C73235" w14:textId="2D8AD33F" w:rsidR="00C665D6" w:rsidRPr="0044226B" w:rsidRDefault="663A1DEF" w:rsidP="3247B204">
            <w:pPr>
              <w:jc w:val="center"/>
            </w:pPr>
            <w:r w:rsidRPr="3247B204">
              <w:rPr>
                <w:rFonts w:ascii="Sassoon Penpals" w:eastAsia="Sassoon Penpals" w:hAnsi="Sassoon Penpals" w:cs="Sassoon Penpals"/>
                <w:b/>
                <w:bCs/>
                <w:sz w:val="20"/>
                <w:szCs w:val="20"/>
              </w:rPr>
              <w:t xml:space="preserve">    World Poetry Day – 21</w:t>
            </w:r>
            <w:r w:rsidRPr="3247B204">
              <w:rPr>
                <w:rFonts w:ascii="Sassoon Penpals" w:eastAsia="Sassoon Penpals" w:hAnsi="Sassoon Penpals" w:cs="Sassoon Penpals"/>
                <w:b/>
                <w:bCs/>
                <w:sz w:val="16"/>
                <w:szCs w:val="16"/>
                <w:vertAlign w:val="superscript"/>
              </w:rPr>
              <w:t>st</w:t>
            </w:r>
            <w:r w:rsidRPr="3247B204">
              <w:rPr>
                <w:rFonts w:ascii="Sassoon Penpals" w:eastAsia="Sassoon Penpals" w:hAnsi="Sassoon Penpals" w:cs="Sassoon Penpals"/>
                <w:b/>
                <w:bCs/>
                <w:sz w:val="20"/>
                <w:szCs w:val="20"/>
              </w:rPr>
              <w:t xml:space="preserve">      March</w:t>
            </w:r>
            <w:r w:rsidRPr="3247B204">
              <w:rPr>
                <w:rFonts w:ascii="Cambria" w:eastAsia="Cambria" w:hAnsi="Cambria" w:cs="Cambria"/>
                <w:sz w:val="20"/>
                <w:szCs w:val="20"/>
              </w:rPr>
              <w:t xml:space="preserve"> </w:t>
            </w:r>
          </w:p>
          <w:p w14:paraId="5731D9D6" w14:textId="662DC15E" w:rsidR="00C665D6" w:rsidRPr="0044226B" w:rsidRDefault="663A1DEF" w:rsidP="3247B204">
            <w:pPr>
              <w:jc w:val="center"/>
            </w:pPr>
            <w:r w:rsidRPr="3247B204">
              <w:rPr>
                <w:rFonts w:ascii="Sassoon Penpals" w:eastAsia="Sassoon Penpals" w:hAnsi="Sassoon Penpals" w:cs="Sassoon Penpals"/>
                <w:b/>
                <w:bCs/>
                <w:sz w:val="20"/>
                <w:szCs w:val="20"/>
              </w:rPr>
              <w:t>Mother’s Day – 27</w:t>
            </w:r>
            <w:r w:rsidRPr="3247B204">
              <w:rPr>
                <w:rFonts w:ascii="Sassoon Penpals" w:eastAsia="Sassoon Penpals" w:hAnsi="Sassoon Penpals" w:cs="Sassoon Penpals"/>
                <w:b/>
                <w:bCs/>
                <w:sz w:val="16"/>
                <w:szCs w:val="16"/>
                <w:vertAlign w:val="superscript"/>
              </w:rPr>
              <w:t>th</w:t>
            </w:r>
            <w:r w:rsidRPr="3247B204">
              <w:rPr>
                <w:rFonts w:ascii="Sassoon Penpals" w:eastAsia="Sassoon Penpals" w:hAnsi="Sassoon Penpals" w:cs="Sassoon Penpals"/>
                <w:b/>
                <w:bCs/>
                <w:sz w:val="20"/>
                <w:szCs w:val="20"/>
              </w:rPr>
              <w:t xml:space="preserve"> March</w:t>
            </w:r>
            <w:r w:rsidRPr="3247B204">
              <w:rPr>
                <w:rFonts w:ascii="Cambria" w:eastAsia="Cambria" w:hAnsi="Cambria" w:cs="Cambria"/>
                <w:sz w:val="20"/>
                <w:szCs w:val="20"/>
              </w:rPr>
              <w:t xml:space="preserve"> </w:t>
            </w:r>
          </w:p>
          <w:p w14:paraId="3402B075" w14:textId="1BB9970F" w:rsidR="00C665D6" w:rsidRPr="0044226B" w:rsidRDefault="663A1DEF" w:rsidP="3247B204">
            <w:pPr>
              <w:tabs>
                <w:tab w:val="left" w:pos="2520"/>
              </w:tabs>
              <w:jc w:val="center"/>
              <w:rPr>
                <w:rFonts w:ascii="Sassoon Penpals" w:hAnsi="Sassoon Penpals"/>
                <w:b/>
                <w:bCs/>
                <w:sz w:val="20"/>
                <w:szCs w:val="20"/>
              </w:rPr>
            </w:pPr>
            <w:r w:rsidRPr="3247B204">
              <w:rPr>
                <w:rFonts w:ascii="Sassoon Penpals" w:hAnsi="Sassoon Penpals"/>
                <w:b/>
                <w:bCs/>
                <w:sz w:val="20"/>
                <w:szCs w:val="20"/>
              </w:rPr>
              <w:t xml:space="preserve">Easter bonnet parade </w:t>
            </w:r>
          </w:p>
          <w:p w14:paraId="201D88C2" w14:textId="540CDCBD" w:rsidR="00C665D6" w:rsidRPr="0044226B" w:rsidRDefault="663A1DEF" w:rsidP="00C665D6">
            <w:pPr>
              <w:tabs>
                <w:tab w:val="left" w:pos="2520"/>
              </w:tabs>
              <w:jc w:val="center"/>
              <w:rPr>
                <w:rFonts w:ascii="Sassoon Penpals" w:hAnsi="Sassoon Penpals"/>
                <w:b/>
                <w:bCs/>
                <w:sz w:val="20"/>
                <w:szCs w:val="20"/>
              </w:rPr>
            </w:pPr>
            <w:r w:rsidRPr="3247B204">
              <w:rPr>
                <w:rFonts w:ascii="Sassoon Penpals" w:hAnsi="Sassoon Penpals"/>
                <w:b/>
                <w:bCs/>
                <w:sz w:val="20"/>
                <w:szCs w:val="20"/>
              </w:rPr>
              <w:t>Holi – 19</w:t>
            </w:r>
            <w:r w:rsidRPr="3247B204">
              <w:rPr>
                <w:rFonts w:ascii="Sassoon Penpals" w:hAnsi="Sassoon Penpals"/>
                <w:b/>
                <w:bCs/>
                <w:sz w:val="20"/>
                <w:szCs w:val="20"/>
                <w:vertAlign w:val="superscript"/>
              </w:rPr>
              <w:t>th</w:t>
            </w:r>
            <w:r w:rsidRPr="3247B204">
              <w:rPr>
                <w:rFonts w:ascii="Sassoon Penpals" w:hAnsi="Sassoon Penpals"/>
                <w:b/>
                <w:bCs/>
                <w:sz w:val="20"/>
                <w:szCs w:val="20"/>
              </w:rPr>
              <w:t xml:space="preserve"> March </w:t>
            </w:r>
            <w:r w:rsidR="00C665D6" w:rsidRPr="3247B204">
              <w:rPr>
                <w:rFonts w:ascii="Sassoon Penpals" w:hAnsi="Sassoon Penpals"/>
                <w:b/>
                <w:bCs/>
                <w:sz w:val="20"/>
                <w:szCs w:val="20"/>
              </w:rPr>
              <w:t xml:space="preserve"> </w:t>
            </w: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713378" w14:textId="1D2C8ADD" w:rsidR="00C665D6" w:rsidRPr="0044226B" w:rsidRDefault="00C665D6" w:rsidP="00C665D6">
            <w:pPr>
              <w:tabs>
                <w:tab w:val="left" w:pos="2520"/>
              </w:tabs>
              <w:jc w:val="center"/>
              <w:rPr>
                <w:rFonts w:ascii="Sassoon Penpals" w:hAnsi="Sassoon Penpals"/>
                <w:b/>
                <w:bCs/>
                <w:sz w:val="20"/>
                <w:szCs w:val="20"/>
              </w:rPr>
            </w:pPr>
            <w:r w:rsidRPr="0044226B">
              <w:rPr>
                <w:rFonts w:ascii="Sassoon Penpals" w:hAnsi="Sassoon Penpals"/>
                <w:b/>
                <w:bCs/>
                <w:sz w:val="20"/>
                <w:szCs w:val="20"/>
              </w:rPr>
              <w:t>Ramadan starts – 2</w:t>
            </w:r>
            <w:r w:rsidRPr="0044226B">
              <w:rPr>
                <w:rFonts w:ascii="Sassoon Penpals" w:hAnsi="Sassoon Penpals"/>
                <w:b/>
                <w:bCs/>
                <w:sz w:val="20"/>
                <w:szCs w:val="20"/>
                <w:vertAlign w:val="superscript"/>
              </w:rPr>
              <w:t>nd</w:t>
            </w:r>
            <w:r w:rsidRPr="0044226B">
              <w:rPr>
                <w:rFonts w:ascii="Sassoon Penpals" w:hAnsi="Sassoon Penpals"/>
                <w:b/>
                <w:bCs/>
                <w:sz w:val="20"/>
                <w:szCs w:val="20"/>
              </w:rPr>
              <w:t xml:space="preserve"> April </w:t>
            </w:r>
          </w:p>
          <w:p w14:paraId="2299CD1B" w14:textId="2024BD0D" w:rsidR="00C665D6" w:rsidRPr="0044226B" w:rsidRDefault="00C665D6" w:rsidP="00C665D6">
            <w:pPr>
              <w:tabs>
                <w:tab w:val="left" w:pos="2520"/>
              </w:tabs>
              <w:jc w:val="center"/>
              <w:rPr>
                <w:rFonts w:ascii="Sassoon Penpals" w:hAnsi="Sassoon Penpals"/>
                <w:sz w:val="20"/>
                <w:szCs w:val="20"/>
              </w:rPr>
            </w:pPr>
            <w:r w:rsidRPr="0044226B">
              <w:rPr>
                <w:rFonts w:ascii="Sassoon Penpals" w:hAnsi="Sassoon Penpals"/>
                <w:sz w:val="20"/>
                <w:szCs w:val="20"/>
              </w:rPr>
              <w:t>Mini Beast Day – Ugly Bug Ball</w:t>
            </w:r>
          </w:p>
          <w:p w14:paraId="29812716" w14:textId="6E879A6A" w:rsidR="00C665D6" w:rsidRPr="0044226B" w:rsidRDefault="00C665D6" w:rsidP="00C665D6">
            <w:pPr>
              <w:tabs>
                <w:tab w:val="left" w:pos="2520"/>
              </w:tabs>
              <w:jc w:val="center"/>
              <w:rPr>
                <w:rFonts w:ascii="Sassoon Penpals" w:hAnsi="Sassoon Penpals"/>
                <w:sz w:val="20"/>
                <w:szCs w:val="20"/>
              </w:rPr>
            </w:pPr>
            <w:r w:rsidRPr="0044226B">
              <w:rPr>
                <w:rFonts w:ascii="Sassoon Penpals" w:hAnsi="Sassoon Penpals"/>
                <w:sz w:val="20"/>
                <w:szCs w:val="20"/>
              </w:rPr>
              <w:t xml:space="preserve">Planting Day </w:t>
            </w:r>
          </w:p>
          <w:p w14:paraId="3F6C4154" w14:textId="5B5C560C" w:rsidR="00C665D6" w:rsidRPr="0044226B" w:rsidRDefault="00C665D6" w:rsidP="00C665D6">
            <w:pPr>
              <w:tabs>
                <w:tab w:val="left" w:pos="2520"/>
              </w:tabs>
              <w:jc w:val="center"/>
              <w:rPr>
                <w:rFonts w:ascii="Sassoon Penpals" w:hAnsi="Sassoon Penpals"/>
                <w:b/>
                <w:bCs/>
                <w:sz w:val="20"/>
                <w:szCs w:val="20"/>
              </w:rPr>
            </w:pPr>
            <w:r w:rsidRPr="0044226B">
              <w:rPr>
                <w:rFonts w:ascii="Sassoon Penpals" w:hAnsi="Sassoon Penpals"/>
                <w:b/>
                <w:bCs/>
                <w:sz w:val="20"/>
                <w:szCs w:val="20"/>
              </w:rPr>
              <w:t xml:space="preserve">Easter </w:t>
            </w:r>
            <w:proofErr w:type="gramStart"/>
            <w:r w:rsidRPr="0044226B">
              <w:rPr>
                <w:rFonts w:ascii="Sassoon Penpals" w:hAnsi="Sassoon Penpals"/>
                <w:b/>
                <w:bCs/>
                <w:sz w:val="20"/>
                <w:szCs w:val="20"/>
              </w:rPr>
              <w:t>Sunday  -</w:t>
            </w:r>
            <w:proofErr w:type="gramEnd"/>
            <w:r w:rsidRPr="0044226B">
              <w:rPr>
                <w:rFonts w:ascii="Sassoon Penpals" w:hAnsi="Sassoon Penpals"/>
                <w:b/>
                <w:bCs/>
                <w:sz w:val="20"/>
                <w:szCs w:val="20"/>
              </w:rPr>
              <w:t xml:space="preserve"> 17</w:t>
            </w:r>
            <w:r w:rsidRPr="0044226B">
              <w:rPr>
                <w:rFonts w:ascii="Sassoon Penpals" w:hAnsi="Sassoon Penpals"/>
                <w:b/>
                <w:bCs/>
                <w:sz w:val="20"/>
                <w:szCs w:val="20"/>
                <w:vertAlign w:val="superscript"/>
              </w:rPr>
              <w:t>th</w:t>
            </w:r>
            <w:r w:rsidRPr="0044226B">
              <w:rPr>
                <w:rFonts w:ascii="Sassoon Penpals" w:hAnsi="Sassoon Penpals"/>
                <w:b/>
                <w:bCs/>
                <w:sz w:val="20"/>
                <w:szCs w:val="20"/>
              </w:rPr>
              <w:t xml:space="preserve"> April</w:t>
            </w:r>
          </w:p>
          <w:p w14:paraId="633BD9F4" w14:textId="2D5EF2E9" w:rsidR="00C665D6" w:rsidRPr="0044226B" w:rsidRDefault="00C665D6" w:rsidP="00C665D6">
            <w:pPr>
              <w:tabs>
                <w:tab w:val="left" w:pos="2520"/>
              </w:tabs>
              <w:jc w:val="center"/>
              <w:rPr>
                <w:rFonts w:ascii="Sassoon Penpals" w:hAnsi="Sassoon Penpals"/>
                <w:sz w:val="20"/>
                <w:szCs w:val="20"/>
              </w:rPr>
            </w:pPr>
            <w:r w:rsidRPr="0044226B">
              <w:rPr>
                <w:rFonts w:ascii="Sassoon Penpals" w:hAnsi="Sassoon Penpals"/>
                <w:sz w:val="20"/>
                <w:szCs w:val="20"/>
              </w:rPr>
              <w:t>St George’s Day – 23</w:t>
            </w:r>
            <w:r w:rsidRPr="0044226B">
              <w:rPr>
                <w:rFonts w:ascii="Sassoon Penpals" w:hAnsi="Sassoon Penpals"/>
                <w:sz w:val="20"/>
                <w:szCs w:val="20"/>
                <w:vertAlign w:val="superscript"/>
              </w:rPr>
              <w:t>rd</w:t>
            </w:r>
            <w:r w:rsidRPr="0044226B">
              <w:rPr>
                <w:rFonts w:ascii="Sassoon Penpals" w:hAnsi="Sassoon Penpals"/>
                <w:sz w:val="20"/>
                <w:szCs w:val="20"/>
              </w:rPr>
              <w:t xml:space="preserve"> April </w:t>
            </w:r>
          </w:p>
          <w:p w14:paraId="2E9991A3" w14:textId="38A59ACD" w:rsidR="00C665D6" w:rsidRPr="0044226B" w:rsidRDefault="00C665D6" w:rsidP="00C665D6">
            <w:pPr>
              <w:tabs>
                <w:tab w:val="left" w:pos="2520"/>
              </w:tabs>
              <w:jc w:val="center"/>
              <w:rPr>
                <w:rFonts w:ascii="Sassoon Penpals" w:hAnsi="Sassoon Penpals"/>
                <w:sz w:val="20"/>
                <w:szCs w:val="20"/>
              </w:rPr>
            </w:pPr>
            <w:r w:rsidRPr="0044226B">
              <w:rPr>
                <w:rFonts w:ascii="Sassoon Penpals" w:hAnsi="Sassoon Penpals"/>
                <w:sz w:val="20"/>
                <w:szCs w:val="20"/>
              </w:rPr>
              <w:t>VE Day – 8</w:t>
            </w:r>
            <w:r w:rsidRPr="0044226B">
              <w:rPr>
                <w:rFonts w:ascii="Sassoon Penpals" w:hAnsi="Sassoon Penpals"/>
                <w:sz w:val="20"/>
                <w:szCs w:val="20"/>
                <w:vertAlign w:val="superscript"/>
              </w:rPr>
              <w:t>th</w:t>
            </w:r>
            <w:r w:rsidRPr="0044226B">
              <w:rPr>
                <w:rFonts w:ascii="Sassoon Penpals" w:hAnsi="Sassoon Penpals"/>
                <w:sz w:val="20"/>
                <w:szCs w:val="20"/>
              </w:rPr>
              <w:t xml:space="preserve"> May</w:t>
            </w:r>
          </w:p>
          <w:p w14:paraId="44306A29" w14:textId="4E2071FA" w:rsidR="00C665D6" w:rsidRPr="0044226B" w:rsidRDefault="00C665D6" w:rsidP="00C665D6">
            <w:pPr>
              <w:tabs>
                <w:tab w:val="left" w:pos="2520"/>
              </w:tabs>
              <w:jc w:val="center"/>
              <w:rPr>
                <w:rFonts w:ascii="Sassoon Penpals" w:hAnsi="Sassoon Penpals"/>
                <w:sz w:val="20"/>
                <w:szCs w:val="20"/>
              </w:rPr>
            </w:pPr>
            <w:r w:rsidRPr="0044226B">
              <w:rPr>
                <w:rFonts w:ascii="Sassoon Penpals" w:hAnsi="Sassoon Penpals"/>
                <w:sz w:val="20"/>
                <w:szCs w:val="20"/>
              </w:rPr>
              <w:t>Eid – 2</w:t>
            </w:r>
            <w:r w:rsidRPr="0044226B">
              <w:rPr>
                <w:rFonts w:ascii="Sassoon Penpals" w:hAnsi="Sassoon Penpals"/>
                <w:sz w:val="20"/>
                <w:szCs w:val="20"/>
                <w:vertAlign w:val="superscript"/>
              </w:rPr>
              <w:t>nd</w:t>
            </w:r>
            <w:r w:rsidRPr="0044226B">
              <w:rPr>
                <w:rFonts w:ascii="Sassoon Penpals" w:hAnsi="Sassoon Penpals"/>
                <w:sz w:val="20"/>
                <w:szCs w:val="20"/>
              </w:rPr>
              <w:t xml:space="preserve"> May</w:t>
            </w:r>
          </w:p>
          <w:p w14:paraId="542261FC" w14:textId="2B4180CE" w:rsidR="00C665D6" w:rsidRPr="0044226B" w:rsidRDefault="00C665D6" w:rsidP="00C665D6">
            <w:pPr>
              <w:tabs>
                <w:tab w:val="left" w:pos="2520"/>
              </w:tabs>
              <w:jc w:val="center"/>
              <w:rPr>
                <w:rFonts w:ascii="Sassoon Penpals" w:hAnsi="Sassoon Penpals"/>
                <w:sz w:val="20"/>
                <w:szCs w:val="20"/>
              </w:rPr>
            </w:pPr>
            <w:r w:rsidRPr="0044226B">
              <w:rPr>
                <w:rFonts w:ascii="Sassoon Penpals" w:hAnsi="Sassoon Penpals"/>
                <w:sz w:val="20"/>
                <w:szCs w:val="20"/>
              </w:rPr>
              <w:t>Walk to school week. - 16</w:t>
            </w:r>
            <w:r w:rsidRPr="0044226B">
              <w:rPr>
                <w:rFonts w:ascii="Sassoon Penpals" w:hAnsi="Sassoon Penpals"/>
                <w:sz w:val="20"/>
                <w:szCs w:val="20"/>
                <w:vertAlign w:val="superscript"/>
              </w:rPr>
              <w:t>th</w:t>
            </w:r>
            <w:r w:rsidRPr="0044226B">
              <w:rPr>
                <w:rFonts w:ascii="Sassoon Penpals" w:hAnsi="Sassoon Penpals"/>
                <w:sz w:val="20"/>
                <w:szCs w:val="20"/>
              </w:rPr>
              <w:t xml:space="preserve"> May</w:t>
            </w:r>
          </w:p>
          <w:p w14:paraId="24711A54" w14:textId="77777777" w:rsidR="00C665D6" w:rsidRPr="0044226B" w:rsidRDefault="00C665D6" w:rsidP="00C665D6">
            <w:pPr>
              <w:tabs>
                <w:tab w:val="left" w:pos="2520"/>
              </w:tabs>
              <w:jc w:val="center"/>
              <w:rPr>
                <w:rFonts w:ascii="Sassoon Penpals" w:hAnsi="Sassoon Penpals"/>
                <w:sz w:val="20"/>
                <w:szCs w:val="20"/>
              </w:rPr>
            </w:pPr>
          </w:p>
          <w:p w14:paraId="28143BBE" w14:textId="08FE2C7C" w:rsidR="00C665D6" w:rsidRPr="0044226B" w:rsidRDefault="00C665D6" w:rsidP="00C665D6">
            <w:pPr>
              <w:tabs>
                <w:tab w:val="left" w:pos="2520"/>
              </w:tabs>
              <w:jc w:val="center"/>
              <w:rPr>
                <w:rFonts w:ascii="Sassoon Penpals" w:hAnsi="Sassoon Penpals"/>
                <w:sz w:val="20"/>
                <w:szCs w:val="20"/>
              </w:rPr>
            </w:pPr>
          </w:p>
        </w:tc>
        <w:tc>
          <w:tcPr>
            <w:tcW w:w="20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55C1ED" w14:textId="65AADBB0" w:rsidR="00C665D6" w:rsidRPr="0044226B" w:rsidRDefault="00C665D6" w:rsidP="00C665D6">
            <w:pPr>
              <w:tabs>
                <w:tab w:val="left" w:pos="2520"/>
              </w:tabs>
              <w:jc w:val="center"/>
              <w:rPr>
                <w:rFonts w:ascii="Sassoon Penpals" w:hAnsi="Sassoon Penpals"/>
                <w:b/>
                <w:bCs/>
                <w:sz w:val="20"/>
                <w:szCs w:val="20"/>
              </w:rPr>
            </w:pPr>
            <w:r w:rsidRPr="0044226B">
              <w:rPr>
                <w:rFonts w:ascii="Sassoon Penpals" w:hAnsi="Sassoon Penpals"/>
                <w:b/>
                <w:bCs/>
                <w:sz w:val="20"/>
                <w:szCs w:val="20"/>
              </w:rPr>
              <w:t>World Oceans Day – 8</w:t>
            </w:r>
            <w:r w:rsidRPr="0044226B">
              <w:rPr>
                <w:rFonts w:ascii="Sassoon Penpals" w:hAnsi="Sassoon Penpals"/>
                <w:b/>
                <w:bCs/>
                <w:sz w:val="20"/>
                <w:szCs w:val="20"/>
                <w:vertAlign w:val="superscript"/>
              </w:rPr>
              <w:t>th</w:t>
            </w:r>
            <w:r w:rsidRPr="0044226B">
              <w:rPr>
                <w:rFonts w:ascii="Sassoon Penpals" w:hAnsi="Sassoon Penpals"/>
                <w:b/>
                <w:bCs/>
                <w:sz w:val="20"/>
                <w:szCs w:val="20"/>
              </w:rPr>
              <w:t xml:space="preserve"> June</w:t>
            </w:r>
          </w:p>
          <w:p w14:paraId="015FC0F2" w14:textId="369561DF" w:rsidR="00C665D6" w:rsidRPr="0044226B" w:rsidRDefault="00C665D6" w:rsidP="00C665D6">
            <w:pPr>
              <w:tabs>
                <w:tab w:val="left" w:pos="2520"/>
              </w:tabs>
              <w:jc w:val="center"/>
              <w:rPr>
                <w:rFonts w:ascii="Sassoon Penpals" w:hAnsi="Sassoon Penpals"/>
                <w:b/>
                <w:bCs/>
                <w:sz w:val="20"/>
                <w:szCs w:val="20"/>
              </w:rPr>
            </w:pPr>
            <w:r w:rsidRPr="0044226B">
              <w:rPr>
                <w:rFonts w:ascii="Sassoon Penpals" w:hAnsi="Sassoon Penpals"/>
                <w:b/>
                <w:bCs/>
                <w:sz w:val="20"/>
                <w:szCs w:val="20"/>
              </w:rPr>
              <w:t>Healthy Eating Week – 13</w:t>
            </w:r>
            <w:r w:rsidRPr="0044226B">
              <w:rPr>
                <w:rFonts w:ascii="Sassoon Penpals" w:hAnsi="Sassoon Penpals"/>
                <w:b/>
                <w:bCs/>
                <w:sz w:val="20"/>
                <w:szCs w:val="20"/>
                <w:vertAlign w:val="superscript"/>
              </w:rPr>
              <w:t>th</w:t>
            </w:r>
            <w:r w:rsidRPr="0044226B">
              <w:rPr>
                <w:rFonts w:ascii="Sassoon Penpals" w:hAnsi="Sassoon Penpals"/>
                <w:b/>
                <w:bCs/>
                <w:sz w:val="20"/>
                <w:szCs w:val="20"/>
              </w:rPr>
              <w:t xml:space="preserve"> June</w:t>
            </w:r>
          </w:p>
          <w:p w14:paraId="3B9200AA" w14:textId="0A9051C0" w:rsidR="00C665D6" w:rsidRPr="0044226B" w:rsidRDefault="00C665D6" w:rsidP="00C665D6">
            <w:pPr>
              <w:tabs>
                <w:tab w:val="left" w:pos="2520"/>
              </w:tabs>
              <w:jc w:val="center"/>
              <w:rPr>
                <w:rFonts w:ascii="Sassoon Penpals" w:hAnsi="Sassoon Penpals"/>
                <w:b/>
                <w:bCs/>
                <w:sz w:val="20"/>
                <w:szCs w:val="20"/>
              </w:rPr>
            </w:pPr>
            <w:r w:rsidRPr="0044226B">
              <w:rPr>
                <w:rFonts w:ascii="Sassoon Penpals" w:hAnsi="Sassoon Penpals"/>
                <w:b/>
                <w:bCs/>
                <w:sz w:val="20"/>
                <w:szCs w:val="20"/>
              </w:rPr>
              <w:t>Father’s Day – 19</w:t>
            </w:r>
            <w:r w:rsidRPr="0044226B">
              <w:rPr>
                <w:rFonts w:ascii="Sassoon Penpals" w:hAnsi="Sassoon Penpals"/>
                <w:b/>
                <w:bCs/>
                <w:sz w:val="20"/>
                <w:szCs w:val="20"/>
                <w:vertAlign w:val="superscript"/>
              </w:rPr>
              <w:t>th</w:t>
            </w:r>
            <w:r w:rsidRPr="0044226B">
              <w:rPr>
                <w:rFonts w:ascii="Sassoon Penpals" w:hAnsi="Sassoon Penpals"/>
                <w:b/>
                <w:bCs/>
                <w:sz w:val="20"/>
                <w:szCs w:val="20"/>
              </w:rPr>
              <w:t xml:space="preserve"> June</w:t>
            </w:r>
          </w:p>
          <w:p w14:paraId="024EF322" w14:textId="520E00F2" w:rsidR="00C665D6" w:rsidRPr="0044226B" w:rsidRDefault="00C665D6" w:rsidP="00C665D6">
            <w:pPr>
              <w:tabs>
                <w:tab w:val="left" w:pos="2520"/>
              </w:tabs>
              <w:jc w:val="center"/>
              <w:rPr>
                <w:rFonts w:ascii="Sassoon Penpals" w:hAnsi="Sassoon Penpals"/>
                <w:sz w:val="20"/>
                <w:szCs w:val="20"/>
              </w:rPr>
            </w:pPr>
            <w:r w:rsidRPr="3247B204">
              <w:rPr>
                <w:rFonts w:ascii="Sassoon Penpals" w:hAnsi="Sassoon Penpals"/>
                <w:sz w:val="20"/>
                <w:szCs w:val="20"/>
              </w:rPr>
              <w:t xml:space="preserve">Pirate Day </w:t>
            </w:r>
          </w:p>
          <w:p w14:paraId="2B44A385" w14:textId="4AD7354C" w:rsidR="00C665D6" w:rsidRPr="0044226B" w:rsidRDefault="00967E6B" w:rsidP="3247B204">
            <w:pPr>
              <w:tabs>
                <w:tab w:val="left" w:pos="2520"/>
              </w:tabs>
              <w:jc w:val="center"/>
              <w:rPr>
                <w:rFonts w:ascii="Sassoon Penpals" w:eastAsia="Sassoon Penpals" w:hAnsi="Sassoon Penpals" w:cs="Sassoon Penpals"/>
              </w:rPr>
            </w:pPr>
            <w:r w:rsidRPr="3247B204">
              <w:rPr>
                <w:rFonts w:ascii="Sassoon Penpals" w:eastAsia="Sassoon Penpals" w:hAnsi="Sassoon Penpals" w:cs="Sassoon Penpals"/>
                <w:b/>
                <w:bCs/>
                <w:color w:val="202124"/>
              </w:rPr>
              <w:t>Muharram - July</w:t>
            </w:r>
          </w:p>
        </w:tc>
      </w:tr>
    </w:tbl>
    <w:p w14:paraId="116E66AE" w14:textId="4EAB68F9" w:rsidR="00C16854" w:rsidRPr="0044226B" w:rsidRDefault="00C16854" w:rsidP="007F535A">
      <w:pPr>
        <w:rPr>
          <w:rFonts w:asciiTheme="majorHAnsi" w:hAnsiTheme="majorHAnsi"/>
          <w:sz w:val="20"/>
          <w:szCs w:val="20"/>
        </w:rPr>
      </w:pPr>
    </w:p>
    <w:sectPr w:rsidR="00C16854" w:rsidRPr="0044226B" w:rsidSect="00581FDA">
      <w:headerReference w:type="default" r:id="rId13"/>
      <w:footerReference w:type="even" r:id="rId14"/>
      <w:footerReference w:type="default" r:id="rId15"/>
      <w:pgSz w:w="16840" w:h="11907" w:orient="landscape" w:code="9"/>
      <w:pgMar w:top="1707" w:right="1560" w:bottom="1021" w:left="185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61968" w14:textId="77777777" w:rsidR="008C2F2C" w:rsidRDefault="008C2F2C">
      <w:r>
        <w:separator/>
      </w:r>
    </w:p>
  </w:endnote>
  <w:endnote w:type="continuationSeparator" w:id="0">
    <w:p w14:paraId="6F0B0C71" w14:textId="77777777" w:rsidR="008C2F2C" w:rsidRDefault="008C2F2C">
      <w:r>
        <w:continuationSeparator/>
      </w:r>
    </w:p>
  </w:endnote>
  <w:endnote w:type="continuationNotice" w:id="1">
    <w:p w14:paraId="30B413D4" w14:textId="77777777" w:rsidR="008C2F2C" w:rsidRDefault="008C2F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20B0604020202020204"/>
    <w:charset w:val="00"/>
    <w:family w:val="auto"/>
    <w:pitch w:val="variable"/>
    <w:sig w:usb0="E00002FF" w:usb1="5000205A" w:usb2="00000000" w:usb3="00000000" w:csb0="0000019F" w:csb1="00000000"/>
  </w:font>
  <w:font w:name="Sassoon Penpals">
    <w:panose1 w:val="02000400000000000000"/>
    <w:charset w:val="4D"/>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assoonPrimaryInfant">
    <w:panose1 w:val="00000000000000000000"/>
    <w:charset w:val="00"/>
    <w:family w:val="auto"/>
    <w:pitch w:val="variable"/>
    <w:sig w:usb0="00000003" w:usb1="00000000" w:usb2="00000000" w:usb3="00000000" w:csb0="00000001" w:csb1="00000000"/>
  </w:font>
  <w:font w:name="Bradley Hand ITC">
    <w:panose1 w:val="03070402050302030203"/>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9B65B" w14:textId="77777777" w:rsidR="00423D39" w:rsidRDefault="00423D39" w:rsidP="003E0CE5">
    <w:pPr>
      <w:pStyle w:val="Footer"/>
      <w:framePr w:wrap="around" w:vAnchor="text" w:hAnchor="margin" w:xAlign="right" w:y="1"/>
      <w:rPr>
        <w:rStyle w:val="PageNumber"/>
        <w:rFonts w:ascii="Times New Roman" w:hAnsi="Times New Roman"/>
      </w:rPr>
    </w:pPr>
    <w:r>
      <w:rPr>
        <w:rStyle w:val="PageNumber"/>
      </w:rPr>
      <w:fldChar w:fldCharType="begin"/>
    </w:r>
    <w:r>
      <w:rPr>
        <w:rStyle w:val="PageNumber"/>
      </w:rPr>
      <w:instrText xml:space="preserve">PAGE  </w:instrText>
    </w:r>
    <w:r>
      <w:rPr>
        <w:rStyle w:val="PageNumber"/>
      </w:rPr>
      <w:fldChar w:fldCharType="end"/>
    </w:r>
  </w:p>
  <w:p w14:paraId="77B5A409" w14:textId="77777777" w:rsidR="00423D39" w:rsidRDefault="00423D39" w:rsidP="003E0CE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F7020" w14:textId="77777777" w:rsidR="00423D39" w:rsidRDefault="00423D39" w:rsidP="00863B50">
    <w:pPr>
      <w:pStyle w:val="Footer"/>
      <w:ind w:right="360"/>
      <w:jc w:val="center"/>
      <w:rPr>
        <w:rFonts w:ascii="Bradley Hand ITC" w:hAnsi="Bradley Hand ITC"/>
        <w:sz w:val="20"/>
        <w:szCs w:val="20"/>
      </w:rPr>
    </w:pPr>
  </w:p>
  <w:p w14:paraId="13AD2AD5" w14:textId="77777777" w:rsidR="00423D39" w:rsidRPr="002E0130" w:rsidRDefault="00423D39" w:rsidP="003E0CE5">
    <w:pPr>
      <w:pStyle w:val="Footer"/>
      <w:ind w:right="360"/>
      <w:jc w:val="center"/>
      <w:rPr>
        <w:rFonts w:ascii="Bradley Hand ITC" w:hAnsi="Bradley Hand ITC"/>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B3EC2" w14:textId="77777777" w:rsidR="008C2F2C" w:rsidRDefault="008C2F2C">
      <w:r>
        <w:separator/>
      </w:r>
    </w:p>
  </w:footnote>
  <w:footnote w:type="continuationSeparator" w:id="0">
    <w:p w14:paraId="05DD50AC" w14:textId="77777777" w:rsidR="008C2F2C" w:rsidRDefault="008C2F2C">
      <w:r>
        <w:continuationSeparator/>
      </w:r>
    </w:p>
  </w:footnote>
  <w:footnote w:type="continuationNotice" w:id="1">
    <w:p w14:paraId="5F6537F9" w14:textId="77777777" w:rsidR="008C2F2C" w:rsidRDefault="008C2F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22F78" w14:textId="77777777" w:rsidR="00423D39" w:rsidRDefault="00423D39">
    <w:pPr>
      <w:pStyle w:val="Header"/>
    </w:pPr>
    <w:r>
      <w:rPr>
        <w:b/>
        <w:noProof/>
        <w:sz w:val="28"/>
        <w:u w:val="single"/>
      </w:rPr>
      <mc:AlternateContent>
        <mc:Choice Requires="wps">
          <w:drawing>
            <wp:anchor distT="0" distB="0" distL="114300" distR="114300" simplePos="0" relativeHeight="251658243" behindDoc="0" locked="0" layoutInCell="1" allowOverlap="1" wp14:anchorId="53CB9B8D" wp14:editId="451B44E4">
              <wp:simplePos x="0" y="0"/>
              <wp:positionH relativeFrom="column">
                <wp:posOffset>-231775</wp:posOffset>
              </wp:positionH>
              <wp:positionV relativeFrom="paragraph">
                <wp:posOffset>-32385</wp:posOffset>
              </wp:positionV>
              <wp:extent cx="765175" cy="666115"/>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65175" cy="666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CE9506" w14:textId="3BBA72A5" w:rsidR="00423D39" w:rsidRDefault="00423D39"/>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v:shapetype id="_x0000_t202" coordsize="21600,21600" o:spt="202" path="m,l,21600r21600,l21600,xe" w14:anchorId="53CB9B8D">
              <v:stroke joinstyle="miter"/>
              <v:path gradientshapeok="t" o:connecttype="rect"/>
            </v:shapetype>
            <v:shape id="Text Box 4" style="position:absolute;margin-left:-18.25pt;margin-top:-2.55pt;width:60.25pt;height:52.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">
              <v:path arrowok="t"/>
              <v:textbox inset=",7.2pt,,7.2pt">
                <w:txbxContent>
                  <w:p w:rsidR="00423D39" w:rsidRDefault="00423D39" w14:paraId="4DCE9506" w14:textId="3BBA72A5"/>
                </w:txbxContent>
              </v:textbox>
            </v:shape>
          </w:pict>
        </mc:Fallback>
      </mc:AlternateContent>
    </w:r>
    <w:r>
      <w:rPr>
        <w:b/>
        <w:noProof/>
        <w:sz w:val="28"/>
        <w:u w:val="single"/>
      </w:rPr>
      <w:drawing>
        <wp:anchor distT="0" distB="0" distL="114300" distR="114300" simplePos="0" relativeHeight="251658242" behindDoc="0" locked="0" layoutInCell="1" allowOverlap="1" wp14:anchorId="422EC268" wp14:editId="16E4F8FC">
          <wp:simplePos x="0" y="0"/>
          <wp:positionH relativeFrom="column">
            <wp:posOffset>8433287</wp:posOffset>
          </wp:positionH>
          <wp:positionV relativeFrom="paragraph">
            <wp:posOffset>25602</wp:posOffset>
          </wp:positionV>
          <wp:extent cx="380560" cy="447472"/>
          <wp:effectExtent l="0" t="0" r="635" b="0"/>
          <wp:wrapNone/>
          <wp:docPr id="6" name="Picture 6" descr="../../Screen%20Shot%202017-10-18%20at%2015.0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10-18%20at%2015.02.24.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0560" cy="447472"/>
                  </a:xfrm>
                  <a:prstGeom prst="rect">
                    <a:avLst/>
                  </a:prstGeom>
                  <a:noFill/>
                  <a:ln>
                    <a:noFill/>
                  </a:ln>
                </pic:spPr>
              </pic:pic>
            </a:graphicData>
          </a:graphic>
        </wp:anchor>
      </w:drawing>
    </w:r>
    <w:r>
      <w:rPr>
        <w:rFonts w:ascii="Arial" w:hAnsi="Arial"/>
        <w:noProof/>
        <w:lang w:val="en-GB" w:eastAsia="en-GB"/>
      </w:rPr>
      <mc:AlternateContent>
        <mc:Choice Requires="wps">
          <w:drawing>
            <wp:anchor distT="0" distB="0" distL="114300" distR="114300" simplePos="0" relativeHeight="251658240" behindDoc="0" locked="0" layoutInCell="1" allowOverlap="1" wp14:anchorId="69308FEB" wp14:editId="070E294E">
              <wp:simplePos x="0" y="0"/>
              <wp:positionH relativeFrom="column">
                <wp:posOffset>-309245</wp:posOffset>
              </wp:positionH>
              <wp:positionV relativeFrom="paragraph">
                <wp:posOffset>-21590</wp:posOffset>
              </wp:positionV>
              <wp:extent cx="9192260" cy="583565"/>
              <wp:effectExtent l="25400" t="25400" r="15240" b="1333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192260" cy="583565"/>
                      </a:xfrm>
                      <a:prstGeom prst="rect">
                        <a:avLst/>
                      </a:prstGeom>
                      <a:solidFill>
                        <a:srgbClr val="FFFFFF"/>
                      </a:solidFill>
                      <a:ln w="44450" cmpd="tri">
                        <a:solidFill>
                          <a:srgbClr val="7030A0"/>
                        </a:solidFill>
                        <a:miter lim="800000"/>
                        <a:headEnd/>
                        <a:tailEnd/>
                      </a:ln>
                    </wps:spPr>
                    <wps:txbx>
                      <w:txbxContent>
                        <w:p w14:paraId="40DCE1AF" w14:textId="77777777" w:rsidR="00423D39" w:rsidRPr="00587131" w:rsidRDefault="00423D39" w:rsidP="00271FE3">
                          <w:pPr>
                            <w:jc w:val="center"/>
                            <w:rPr>
                              <w:rFonts w:ascii="Sassoon Penpals" w:hAnsi="Sassoon Penpals"/>
                              <w:sz w:val="32"/>
                              <w:szCs w:val="28"/>
                            </w:rPr>
                          </w:pPr>
                          <w:r w:rsidRPr="00587131">
                            <w:rPr>
                              <w:rFonts w:ascii="Sassoon Penpals" w:hAnsi="Sassoon Penpals"/>
                              <w:sz w:val="32"/>
                              <w:szCs w:val="28"/>
                            </w:rPr>
                            <w:t>Curriculum Long Term Plan</w:t>
                          </w:r>
                        </w:p>
                        <w:p w14:paraId="74CADDF9" w14:textId="55D33713" w:rsidR="00423D39" w:rsidRPr="00587131" w:rsidRDefault="00423D39" w:rsidP="00271FE3">
                          <w:pPr>
                            <w:jc w:val="center"/>
                            <w:rPr>
                              <w:rFonts w:ascii="Sassoon Penpals" w:hAnsi="Sassoon Penpals"/>
                              <w:sz w:val="32"/>
                              <w:szCs w:val="28"/>
                            </w:rPr>
                          </w:pPr>
                          <w:r>
                            <w:rPr>
                              <w:rFonts w:ascii="Sassoon Penpals" w:hAnsi="Sassoon Penpals"/>
                              <w:sz w:val="32"/>
                              <w:szCs w:val="28"/>
                            </w:rPr>
                            <w:t>202</w:t>
                          </w:r>
                          <w:r w:rsidR="003D4E51">
                            <w:rPr>
                              <w:rFonts w:ascii="Sassoon Penpals" w:hAnsi="Sassoon Penpals"/>
                              <w:sz w:val="32"/>
                              <w:szCs w:val="28"/>
                            </w:rPr>
                            <w:t>6</w:t>
                          </w:r>
                          <w:r w:rsidR="005D54B0">
                            <w:rPr>
                              <w:rFonts w:ascii="Sassoon Penpals" w:hAnsi="Sassoon Penpals"/>
                              <w:sz w:val="32"/>
                              <w:szCs w:val="28"/>
                            </w:rPr>
                            <w:t>-202</w:t>
                          </w:r>
                          <w:r w:rsidR="003D4E51">
                            <w:rPr>
                              <w:rFonts w:ascii="Sassoon Penpals" w:hAnsi="Sassoon Penpals"/>
                              <w:sz w:val="32"/>
                              <w:szCs w:val="28"/>
                            </w:rPr>
                            <w:t>7</w:t>
                          </w:r>
                          <w:r>
                            <w:rPr>
                              <w:rFonts w:ascii="Sassoon Penpals" w:hAnsi="Sassoon Penpals"/>
                              <w:sz w:val="32"/>
                              <w:szCs w:val="28"/>
                            </w:rPr>
                            <w:t xml:space="preserve"> </w:t>
                          </w:r>
                          <w:r>
                            <w:rPr>
                              <w:rFonts w:ascii="Sassoon Penpals" w:hAnsi="Sassoon Penpals"/>
                              <w:sz w:val="32"/>
                              <w:szCs w:val="28"/>
                            </w:rPr>
                            <w:tab/>
                          </w:r>
                          <w:r>
                            <w:rPr>
                              <w:rFonts w:ascii="Sassoon Penpals" w:hAnsi="Sassoon Penpals"/>
                              <w:sz w:val="32"/>
                              <w:szCs w:val="28"/>
                            </w:rPr>
                            <w:tab/>
                            <w:t xml:space="preserve">Year: 2-3 Nursery </w:t>
                          </w:r>
                        </w:p>
                        <w:p w14:paraId="25B28CC6" w14:textId="77777777" w:rsidR="00423D39" w:rsidRDefault="00423D39" w:rsidP="003E0CE5">
                          <w:pPr>
                            <w:jc w:val="center"/>
                            <w:rPr>
                              <w:sz w:val="28"/>
                              <w:szCs w:val="28"/>
                            </w:rPr>
                          </w:pPr>
                        </w:p>
                        <w:p w14:paraId="4DCF5063" w14:textId="77777777" w:rsidR="00423D39" w:rsidRDefault="00423D39" w:rsidP="003E0CE5">
                          <w:pPr>
                            <w:jc w:val="center"/>
                            <w:rPr>
                              <w:sz w:val="28"/>
                              <w:szCs w:val="28"/>
                            </w:rPr>
                          </w:pPr>
                        </w:p>
                        <w:p w14:paraId="254BB23E" w14:textId="77777777" w:rsidR="00423D39" w:rsidRDefault="00423D39" w:rsidP="003E0CE5">
                          <w:pPr>
                            <w:jc w:val="center"/>
                            <w:rPr>
                              <w:sz w:val="28"/>
                              <w:szCs w:val="28"/>
                            </w:rPr>
                          </w:pPr>
                        </w:p>
                        <w:p w14:paraId="6401CAEA" w14:textId="77777777" w:rsidR="00423D39" w:rsidRDefault="00423D39" w:rsidP="003E0CE5">
                          <w:pPr>
                            <w:jc w:val="center"/>
                            <w:rPr>
                              <w:sz w:val="28"/>
                              <w:szCs w:val="28"/>
                            </w:rPr>
                          </w:pPr>
                        </w:p>
                        <w:p w14:paraId="33D25D68" w14:textId="77777777" w:rsidR="00423D39" w:rsidRDefault="00423D39" w:rsidP="003E0CE5">
                          <w:pPr>
                            <w:jc w:val="center"/>
                            <w:rPr>
                              <w:sz w:val="28"/>
                              <w:szCs w:val="28"/>
                            </w:rPr>
                          </w:pPr>
                          <w:r>
                            <w:rPr>
                              <w:sz w:val="28"/>
                              <w:szCs w:val="28"/>
                            </w:rPr>
                            <w:t xml:space="preserve"> 2013</w:t>
                          </w:r>
                        </w:p>
                        <w:p w14:paraId="285635ED" w14:textId="77777777" w:rsidR="00423D39" w:rsidRPr="007544D1" w:rsidRDefault="00423D39" w:rsidP="003E0CE5">
                          <w:pPr>
                            <w:jc w:val="center"/>
                            <w:rPr>
                              <w:rFonts w:ascii="Arial" w:hAnsi="Arial" w:cs="Arial"/>
                            </w:rPr>
                          </w:pPr>
                          <w:r>
                            <w:rPr>
                              <w:sz w:val="28"/>
                              <w:szCs w:val="28"/>
                            </w:rPr>
                            <w:t>Version 1 (draft)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308FEB" id="_x0000_t202" coordsize="21600,21600" o:spt="202" path="m,l,21600r21600,l21600,xe">
              <v:stroke joinstyle="miter"/>
              <v:path gradientshapeok="t" o:connecttype="rect"/>
            </v:shapetype>
            <v:shape id="Text Box 2" o:spid="_x0000_s1027" type="#_x0000_t202" style="position:absolute;margin-left:-24.35pt;margin-top:-1.7pt;width:723.8pt;height:45.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" strokecolor="#7030a0" strokeweight="3.5pt">
              <v:stroke linestyle="thickBetweenThin"/>
              <v:path arrowok="t"/>
              <v:textbox>
                <w:txbxContent>
                  <w:p w14:paraId="40DCE1AF" w14:textId="77777777" w:rsidR="00423D39" w:rsidRPr="00587131" w:rsidRDefault="00423D39" w:rsidP="00271FE3">
                    <w:pPr>
                      <w:jc w:val="center"/>
                      <w:rPr>
                        <w:rFonts w:ascii="Sassoon Penpals" w:hAnsi="Sassoon Penpals"/>
                        <w:sz w:val="32"/>
                        <w:szCs w:val="28"/>
                      </w:rPr>
                    </w:pPr>
                    <w:r w:rsidRPr="00587131">
                      <w:rPr>
                        <w:rFonts w:ascii="Sassoon Penpals" w:hAnsi="Sassoon Penpals"/>
                        <w:sz w:val="32"/>
                        <w:szCs w:val="28"/>
                      </w:rPr>
                      <w:t>Curriculum Long Term Plan</w:t>
                    </w:r>
                  </w:p>
                  <w:p w14:paraId="74CADDF9" w14:textId="55D33713" w:rsidR="00423D39" w:rsidRPr="00587131" w:rsidRDefault="00423D39" w:rsidP="00271FE3">
                    <w:pPr>
                      <w:jc w:val="center"/>
                      <w:rPr>
                        <w:rFonts w:ascii="Sassoon Penpals" w:hAnsi="Sassoon Penpals"/>
                        <w:sz w:val="32"/>
                        <w:szCs w:val="28"/>
                      </w:rPr>
                    </w:pPr>
                    <w:r>
                      <w:rPr>
                        <w:rFonts w:ascii="Sassoon Penpals" w:hAnsi="Sassoon Penpals"/>
                        <w:sz w:val="32"/>
                        <w:szCs w:val="28"/>
                      </w:rPr>
                      <w:t>202</w:t>
                    </w:r>
                    <w:r w:rsidR="003D4E51">
                      <w:rPr>
                        <w:rFonts w:ascii="Sassoon Penpals" w:hAnsi="Sassoon Penpals"/>
                        <w:sz w:val="32"/>
                        <w:szCs w:val="28"/>
                      </w:rPr>
                      <w:t>6</w:t>
                    </w:r>
                    <w:r w:rsidR="005D54B0">
                      <w:rPr>
                        <w:rFonts w:ascii="Sassoon Penpals" w:hAnsi="Sassoon Penpals"/>
                        <w:sz w:val="32"/>
                        <w:szCs w:val="28"/>
                      </w:rPr>
                      <w:t>-202</w:t>
                    </w:r>
                    <w:r w:rsidR="003D4E51">
                      <w:rPr>
                        <w:rFonts w:ascii="Sassoon Penpals" w:hAnsi="Sassoon Penpals"/>
                        <w:sz w:val="32"/>
                        <w:szCs w:val="28"/>
                      </w:rPr>
                      <w:t>7</w:t>
                    </w:r>
                    <w:r>
                      <w:rPr>
                        <w:rFonts w:ascii="Sassoon Penpals" w:hAnsi="Sassoon Penpals"/>
                        <w:sz w:val="32"/>
                        <w:szCs w:val="28"/>
                      </w:rPr>
                      <w:t xml:space="preserve"> </w:t>
                    </w:r>
                    <w:r>
                      <w:rPr>
                        <w:rFonts w:ascii="Sassoon Penpals" w:hAnsi="Sassoon Penpals"/>
                        <w:sz w:val="32"/>
                        <w:szCs w:val="28"/>
                      </w:rPr>
                      <w:tab/>
                    </w:r>
                    <w:r>
                      <w:rPr>
                        <w:rFonts w:ascii="Sassoon Penpals" w:hAnsi="Sassoon Penpals"/>
                        <w:sz w:val="32"/>
                        <w:szCs w:val="28"/>
                      </w:rPr>
                      <w:tab/>
                      <w:t xml:space="preserve">Year: 2-3 Nursery </w:t>
                    </w:r>
                  </w:p>
                  <w:p w14:paraId="25B28CC6" w14:textId="77777777" w:rsidR="00423D39" w:rsidRDefault="00423D39" w:rsidP="003E0CE5">
                    <w:pPr>
                      <w:jc w:val="center"/>
                      <w:rPr>
                        <w:sz w:val="28"/>
                        <w:szCs w:val="28"/>
                      </w:rPr>
                    </w:pPr>
                  </w:p>
                  <w:p w14:paraId="4DCF5063" w14:textId="77777777" w:rsidR="00423D39" w:rsidRDefault="00423D39" w:rsidP="003E0CE5">
                    <w:pPr>
                      <w:jc w:val="center"/>
                      <w:rPr>
                        <w:sz w:val="28"/>
                        <w:szCs w:val="28"/>
                      </w:rPr>
                    </w:pPr>
                  </w:p>
                  <w:p w14:paraId="254BB23E" w14:textId="77777777" w:rsidR="00423D39" w:rsidRDefault="00423D39" w:rsidP="003E0CE5">
                    <w:pPr>
                      <w:jc w:val="center"/>
                      <w:rPr>
                        <w:sz w:val="28"/>
                        <w:szCs w:val="28"/>
                      </w:rPr>
                    </w:pPr>
                  </w:p>
                  <w:p w14:paraId="6401CAEA" w14:textId="77777777" w:rsidR="00423D39" w:rsidRDefault="00423D39" w:rsidP="003E0CE5">
                    <w:pPr>
                      <w:jc w:val="center"/>
                      <w:rPr>
                        <w:sz w:val="28"/>
                        <w:szCs w:val="28"/>
                      </w:rPr>
                    </w:pPr>
                  </w:p>
                  <w:p w14:paraId="33D25D68" w14:textId="77777777" w:rsidR="00423D39" w:rsidRDefault="00423D39" w:rsidP="003E0CE5">
                    <w:pPr>
                      <w:jc w:val="center"/>
                      <w:rPr>
                        <w:sz w:val="28"/>
                        <w:szCs w:val="28"/>
                      </w:rPr>
                    </w:pPr>
                    <w:r>
                      <w:rPr>
                        <w:sz w:val="28"/>
                        <w:szCs w:val="28"/>
                      </w:rPr>
                      <w:t xml:space="preserve"> 2013</w:t>
                    </w:r>
                  </w:p>
                  <w:p w14:paraId="285635ED" w14:textId="77777777" w:rsidR="00423D39" w:rsidRPr="007544D1" w:rsidRDefault="00423D39" w:rsidP="003E0CE5">
                    <w:pPr>
                      <w:jc w:val="center"/>
                      <w:rPr>
                        <w:rFonts w:ascii="Arial" w:hAnsi="Arial" w:cs="Arial"/>
                      </w:rPr>
                    </w:pPr>
                    <w:r>
                      <w:rPr>
                        <w:sz w:val="28"/>
                        <w:szCs w:val="28"/>
                      </w:rPr>
                      <w:t>Version 1 (draft)</w:t>
                    </w:r>
                  </w:p>
                </w:txbxContent>
              </v:textbox>
            </v:shape>
          </w:pict>
        </mc:Fallback>
      </mc:AlternateContent>
    </w:r>
    <w:r>
      <w:rPr>
        <w:noProof/>
      </w:rPr>
      <w:drawing>
        <wp:anchor distT="0" distB="0" distL="114300" distR="114300" simplePos="0" relativeHeight="251658241" behindDoc="1" locked="0" layoutInCell="1" allowOverlap="1" wp14:anchorId="45533D46" wp14:editId="25627927">
          <wp:simplePos x="0" y="0"/>
          <wp:positionH relativeFrom="column">
            <wp:posOffset>-231140</wp:posOffset>
          </wp:positionH>
          <wp:positionV relativeFrom="paragraph">
            <wp:posOffset>25859</wp:posOffset>
          </wp:positionV>
          <wp:extent cx="464820" cy="437515"/>
          <wp:effectExtent l="0" t="0" r="5080" b="0"/>
          <wp:wrapThrough wrapText="bothSides">
            <wp:wrapPolygon edited="0">
              <wp:start x="0" y="0"/>
              <wp:lineTo x="0" y="20691"/>
              <wp:lineTo x="21246" y="20691"/>
              <wp:lineTo x="21246" y="0"/>
              <wp:lineTo x="0" y="0"/>
            </wp:wrapPolygon>
          </wp:wrapThrough>
          <wp:docPr id="5" name="Picture 5" descr="Beacon 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Beacon logo.B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4820" cy="437515"/>
                  </a:xfrm>
                  <a:prstGeom prst="rect">
                    <a:avLst/>
                  </a:prstGeom>
                  <a:noFill/>
                  <a:ln>
                    <a:noFill/>
                  </a:ln>
                </pic:spPr>
              </pic:pic>
            </a:graphicData>
          </a:graphic>
        </wp:anchor>
      </w:drawing>
    </w:r>
  </w:p>
  <w:p w14:paraId="41641012" w14:textId="77777777" w:rsidR="00423D39" w:rsidRDefault="00423D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7A41"/>
    <w:multiLevelType w:val="multilevel"/>
    <w:tmpl w:val="BE0A307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 w15:restartNumberingAfterBreak="0">
    <w:nsid w:val="117D2D21"/>
    <w:multiLevelType w:val="hybridMultilevel"/>
    <w:tmpl w:val="09DA39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98B31A2"/>
    <w:multiLevelType w:val="hybridMultilevel"/>
    <w:tmpl w:val="C42A150A"/>
    <w:lvl w:ilvl="0" w:tplc="04090007">
      <w:start w:val="1"/>
      <w:numFmt w:val="bullet"/>
      <w:lvlText w:val=""/>
      <w:lvlJc w:val="left"/>
      <w:pPr>
        <w:ind w:left="360" w:hanging="360"/>
      </w:pPr>
      <w:rPr>
        <w:rFonts w:ascii="Symbol" w:hAnsi="Symbol" w:hint="default"/>
        <w:sz w:val="2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08C6263"/>
    <w:multiLevelType w:val="hybridMultilevel"/>
    <w:tmpl w:val="78F48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E87A43"/>
    <w:multiLevelType w:val="hybridMultilevel"/>
    <w:tmpl w:val="72EE7486"/>
    <w:lvl w:ilvl="0" w:tplc="04090007">
      <w:start w:val="1"/>
      <w:numFmt w:val="bullet"/>
      <w:lvlText w:val=""/>
      <w:lvlJc w:val="left"/>
      <w:pPr>
        <w:ind w:left="360" w:hanging="360"/>
      </w:pPr>
      <w:rPr>
        <w:rFonts w:ascii="Symbol" w:hAnsi="Symbol" w:hint="default"/>
        <w:sz w:val="24"/>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F4B0A39"/>
    <w:multiLevelType w:val="hybridMultilevel"/>
    <w:tmpl w:val="67860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C72165"/>
    <w:multiLevelType w:val="hybridMultilevel"/>
    <w:tmpl w:val="6B0C09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613A6E"/>
    <w:multiLevelType w:val="hybridMultilevel"/>
    <w:tmpl w:val="6DB2C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E168CE"/>
    <w:multiLevelType w:val="hybridMultilevel"/>
    <w:tmpl w:val="DDFEEA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410CC2"/>
    <w:multiLevelType w:val="hybridMultilevel"/>
    <w:tmpl w:val="5A0CD5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A6171C"/>
    <w:multiLevelType w:val="hybridMultilevel"/>
    <w:tmpl w:val="E4902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47681B"/>
    <w:multiLevelType w:val="hybridMultilevel"/>
    <w:tmpl w:val="6C94F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904CF5"/>
    <w:multiLevelType w:val="hybridMultilevel"/>
    <w:tmpl w:val="72EE7486"/>
    <w:lvl w:ilvl="0" w:tplc="04090007">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3467E25"/>
    <w:multiLevelType w:val="hybridMultilevel"/>
    <w:tmpl w:val="52E69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9D34DC"/>
    <w:multiLevelType w:val="hybridMultilevel"/>
    <w:tmpl w:val="3FA876D4"/>
    <w:lvl w:ilvl="0" w:tplc="0F629342">
      <w:start w:val="1"/>
      <w:numFmt w:val="bullet"/>
      <w:lvlText w:val="•"/>
      <w:lvlJc w:val="left"/>
      <w:pPr>
        <w:tabs>
          <w:tab w:val="num" w:pos="720"/>
        </w:tabs>
        <w:ind w:left="720" w:hanging="360"/>
      </w:pPr>
      <w:rPr>
        <w:rFonts w:ascii="Arial" w:hAnsi="Arial" w:hint="default"/>
      </w:rPr>
    </w:lvl>
    <w:lvl w:ilvl="1" w:tplc="B37C3D16" w:tentative="1">
      <w:start w:val="1"/>
      <w:numFmt w:val="bullet"/>
      <w:lvlText w:val="•"/>
      <w:lvlJc w:val="left"/>
      <w:pPr>
        <w:tabs>
          <w:tab w:val="num" w:pos="1440"/>
        </w:tabs>
        <w:ind w:left="1440" w:hanging="360"/>
      </w:pPr>
      <w:rPr>
        <w:rFonts w:ascii="Arial" w:hAnsi="Arial" w:hint="default"/>
      </w:rPr>
    </w:lvl>
    <w:lvl w:ilvl="2" w:tplc="F4C4AECC" w:tentative="1">
      <w:start w:val="1"/>
      <w:numFmt w:val="bullet"/>
      <w:lvlText w:val="•"/>
      <w:lvlJc w:val="left"/>
      <w:pPr>
        <w:tabs>
          <w:tab w:val="num" w:pos="2160"/>
        </w:tabs>
        <w:ind w:left="2160" w:hanging="360"/>
      </w:pPr>
      <w:rPr>
        <w:rFonts w:ascii="Arial" w:hAnsi="Arial" w:hint="default"/>
      </w:rPr>
    </w:lvl>
    <w:lvl w:ilvl="3" w:tplc="6E22729E" w:tentative="1">
      <w:start w:val="1"/>
      <w:numFmt w:val="bullet"/>
      <w:lvlText w:val="•"/>
      <w:lvlJc w:val="left"/>
      <w:pPr>
        <w:tabs>
          <w:tab w:val="num" w:pos="2880"/>
        </w:tabs>
        <w:ind w:left="2880" w:hanging="360"/>
      </w:pPr>
      <w:rPr>
        <w:rFonts w:ascii="Arial" w:hAnsi="Arial" w:hint="default"/>
      </w:rPr>
    </w:lvl>
    <w:lvl w:ilvl="4" w:tplc="AABC9640" w:tentative="1">
      <w:start w:val="1"/>
      <w:numFmt w:val="bullet"/>
      <w:lvlText w:val="•"/>
      <w:lvlJc w:val="left"/>
      <w:pPr>
        <w:tabs>
          <w:tab w:val="num" w:pos="3600"/>
        </w:tabs>
        <w:ind w:left="3600" w:hanging="360"/>
      </w:pPr>
      <w:rPr>
        <w:rFonts w:ascii="Arial" w:hAnsi="Arial" w:hint="default"/>
      </w:rPr>
    </w:lvl>
    <w:lvl w:ilvl="5" w:tplc="99DE8606" w:tentative="1">
      <w:start w:val="1"/>
      <w:numFmt w:val="bullet"/>
      <w:lvlText w:val="•"/>
      <w:lvlJc w:val="left"/>
      <w:pPr>
        <w:tabs>
          <w:tab w:val="num" w:pos="4320"/>
        </w:tabs>
        <w:ind w:left="4320" w:hanging="360"/>
      </w:pPr>
      <w:rPr>
        <w:rFonts w:ascii="Arial" w:hAnsi="Arial" w:hint="default"/>
      </w:rPr>
    </w:lvl>
    <w:lvl w:ilvl="6" w:tplc="3976CB58" w:tentative="1">
      <w:start w:val="1"/>
      <w:numFmt w:val="bullet"/>
      <w:lvlText w:val="•"/>
      <w:lvlJc w:val="left"/>
      <w:pPr>
        <w:tabs>
          <w:tab w:val="num" w:pos="5040"/>
        </w:tabs>
        <w:ind w:left="5040" w:hanging="360"/>
      </w:pPr>
      <w:rPr>
        <w:rFonts w:ascii="Arial" w:hAnsi="Arial" w:hint="default"/>
      </w:rPr>
    </w:lvl>
    <w:lvl w:ilvl="7" w:tplc="8D9C23D6" w:tentative="1">
      <w:start w:val="1"/>
      <w:numFmt w:val="bullet"/>
      <w:lvlText w:val="•"/>
      <w:lvlJc w:val="left"/>
      <w:pPr>
        <w:tabs>
          <w:tab w:val="num" w:pos="5760"/>
        </w:tabs>
        <w:ind w:left="5760" w:hanging="360"/>
      </w:pPr>
      <w:rPr>
        <w:rFonts w:ascii="Arial" w:hAnsi="Arial" w:hint="default"/>
      </w:rPr>
    </w:lvl>
    <w:lvl w:ilvl="8" w:tplc="1FB60EE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D35042C"/>
    <w:multiLevelType w:val="hybridMultilevel"/>
    <w:tmpl w:val="0E38E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76699D"/>
    <w:multiLevelType w:val="hybridMultilevel"/>
    <w:tmpl w:val="FA0E9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3C0E03"/>
    <w:multiLevelType w:val="hybridMultilevel"/>
    <w:tmpl w:val="5400E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61501C"/>
    <w:multiLevelType w:val="hybridMultilevel"/>
    <w:tmpl w:val="EFFE7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643A93"/>
    <w:multiLevelType w:val="hybridMultilevel"/>
    <w:tmpl w:val="541A02E2"/>
    <w:lvl w:ilvl="0" w:tplc="D9623BA4">
      <w:start w:val="12"/>
      <w:numFmt w:val="bullet"/>
      <w:lvlText w:val="-"/>
      <w:lvlJc w:val="left"/>
      <w:pPr>
        <w:ind w:left="720" w:hanging="360"/>
      </w:pPr>
      <w:rPr>
        <w:rFonts w:ascii="Calibri" w:eastAsia="Times New Roman" w:hAnsi="Calibri" w:cs="Tahom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A30B77"/>
    <w:multiLevelType w:val="hybridMultilevel"/>
    <w:tmpl w:val="68C0FEBE"/>
    <w:lvl w:ilvl="0" w:tplc="04090007">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485047076">
    <w:abstractNumId w:val="17"/>
  </w:num>
  <w:num w:numId="2" w16cid:durableId="714736781">
    <w:abstractNumId w:val="19"/>
  </w:num>
  <w:num w:numId="3" w16cid:durableId="612058491">
    <w:abstractNumId w:val="9"/>
  </w:num>
  <w:num w:numId="4" w16cid:durableId="812333862">
    <w:abstractNumId w:val="4"/>
  </w:num>
  <w:num w:numId="5" w16cid:durableId="257760591">
    <w:abstractNumId w:val="20"/>
  </w:num>
  <w:num w:numId="6" w16cid:durableId="1399864310">
    <w:abstractNumId w:val="2"/>
  </w:num>
  <w:num w:numId="7" w16cid:durableId="421151385">
    <w:abstractNumId w:val="12"/>
  </w:num>
  <w:num w:numId="8" w16cid:durableId="686828054">
    <w:abstractNumId w:val="1"/>
  </w:num>
  <w:num w:numId="9" w16cid:durableId="1468164730">
    <w:abstractNumId w:val="13"/>
  </w:num>
  <w:num w:numId="10" w16cid:durableId="958030798">
    <w:abstractNumId w:val="14"/>
  </w:num>
  <w:num w:numId="11" w16cid:durableId="1642612758">
    <w:abstractNumId w:val="16"/>
  </w:num>
  <w:num w:numId="12" w16cid:durableId="1599096427">
    <w:abstractNumId w:val="0"/>
  </w:num>
  <w:num w:numId="13" w16cid:durableId="1029258172">
    <w:abstractNumId w:val="3"/>
  </w:num>
  <w:num w:numId="14" w16cid:durableId="93329703">
    <w:abstractNumId w:val="5"/>
  </w:num>
  <w:num w:numId="15" w16cid:durableId="919143775">
    <w:abstractNumId w:val="15"/>
  </w:num>
  <w:num w:numId="16" w16cid:durableId="1632175701">
    <w:abstractNumId w:val="7"/>
  </w:num>
  <w:num w:numId="17" w16cid:durableId="2029869517">
    <w:abstractNumId w:val="10"/>
  </w:num>
  <w:num w:numId="18" w16cid:durableId="797912916">
    <w:abstractNumId w:val="11"/>
  </w:num>
  <w:num w:numId="19" w16cid:durableId="1648120725">
    <w:abstractNumId w:val="8"/>
  </w:num>
  <w:num w:numId="20" w16cid:durableId="2072194212">
    <w:abstractNumId w:val="6"/>
  </w:num>
  <w:num w:numId="21" w16cid:durableId="91883330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hideSpellingErrors/>
  <w:hideGrammaticalErrors/>
  <w:proofState w:spelling="clean" w:grammar="clean"/>
  <w:attachedTemplate r:id="rId1"/>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66C"/>
    <w:rsid w:val="000211FB"/>
    <w:rsid w:val="0002199D"/>
    <w:rsid w:val="00022582"/>
    <w:rsid w:val="000248D0"/>
    <w:rsid w:val="00030AFD"/>
    <w:rsid w:val="00033140"/>
    <w:rsid w:val="0003754E"/>
    <w:rsid w:val="00037587"/>
    <w:rsid w:val="00040043"/>
    <w:rsid w:val="000400AE"/>
    <w:rsid w:val="00042DFC"/>
    <w:rsid w:val="00042FEE"/>
    <w:rsid w:val="000453D0"/>
    <w:rsid w:val="000461A1"/>
    <w:rsid w:val="00046242"/>
    <w:rsid w:val="000528D6"/>
    <w:rsid w:val="00052E01"/>
    <w:rsid w:val="00052E9A"/>
    <w:rsid w:val="00052F60"/>
    <w:rsid w:val="00053685"/>
    <w:rsid w:val="00056AAA"/>
    <w:rsid w:val="000662FF"/>
    <w:rsid w:val="00072D4B"/>
    <w:rsid w:val="0007390C"/>
    <w:rsid w:val="00077D63"/>
    <w:rsid w:val="00081376"/>
    <w:rsid w:val="000861D3"/>
    <w:rsid w:val="00091614"/>
    <w:rsid w:val="00097165"/>
    <w:rsid w:val="000A17BF"/>
    <w:rsid w:val="000A244C"/>
    <w:rsid w:val="000A39A4"/>
    <w:rsid w:val="000A3EED"/>
    <w:rsid w:val="000A41F6"/>
    <w:rsid w:val="000A5C3C"/>
    <w:rsid w:val="000B4944"/>
    <w:rsid w:val="000B5648"/>
    <w:rsid w:val="000B576E"/>
    <w:rsid w:val="000B5EF6"/>
    <w:rsid w:val="000C03E2"/>
    <w:rsid w:val="000C0D25"/>
    <w:rsid w:val="000C293E"/>
    <w:rsid w:val="000C34CD"/>
    <w:rsid w:val="000C4199"/>
    <w:rsid w:val="000C54B6"/>
    <w:rsid w:val="000D34AA"/>
    <w:rsid w:val="000D372B"/>
    <w:rsid w:val="000D4ED1"/>
    <w:rsid w:val="000E008C"/>
    <w:rsid w:val="000E414B"/>
    <w:rsid w:val="000E6571"/>
    <w:rsid w:val="000F0E5B"/>
    <w:rsid w:val="000F1606"/>
    <w:rsid w:val="0010464C"/>
    <w:rsid w:val="00104F52"/>
    <w:rsid w:val="0010608A"/>
    <w:rsid w:val="001072CC"/>
    <w:rsid w:val="00113630"/>
    <w:rsid w:val="001141EE"/>
    <w:rsid w:val="00114E9A"/>
    <w:rsid w:val="00116189"/>
    <w:rsid w:val="00116227"/>
    <w:rsid w:val="00121519"/>
    <w:rsid w:val="00123206"/>
    <w:rsid w:val="0012443C"/>
    <w:rsid w:val="00124CF2"/>
    <w:rsid w:val="001263F0"/>
    <w:rsid w:val="00126D7E"/>
    <w:rsid w:val="00135DE0"/>
    <w:rsid w:val="00140855"/>
    <w:rsid w:val="001420ED"/>
    <w:rsid w:val="00142217"/>
    <w:rsid w:val="001444D7"/>
    <w:rsid w:val="001445C7"/>
    <w:rsid w:val="00151725"/>
    <w:rsid w:val="001536D0"/>
    <w:rsid w:val="00155815"/>
    <w:rsid w:val="00156FA6"/>
    <w:rsid w:val="00160BA5"/>
    <w:rsid w:val="0016186B"/>
    <w:rsid w:val="00165F3B"/>
    <w:rsid w:val="00180631"/>
    <w:rsid w:val="00180CEA"/>
    <w:rsid w:val="001817B5"/>
    <w:rsid w:val="0018540C"/>
    <w:rsid w:val="001870C5"/>
    <w:rsid w:val="0019168B"/>
    <w:rsid w:val="00197825"/>
    <w:rsid w:val="001A0656"/>
    <w:rsid w:val="001A1FB3"/>
    <w:rsid w:val="001A2025"/>
    <w:rsid w:val="001A5BDD"/>
    <w:rsid w:val="001A62E5"/>
    <w:rsid w:val="001A7AE1"/>
    <w:rsid w:val="001B1308"/>
    <w:rsid w:val="001B6121"/>
    <w:rsid w:val="001C07DB"/>
    <w:rsid w:val="001C5216"/>
    <w:rsid w:val="001D3DC1"/>
    <w:rsid w:val="001E0758"/>
    <w:rsid w:val="001F3682"/>
    <w:rsid w:val="001F4E3F"/>
    <w:rsid w:val="0020274A"/>
    <w:rsid w:val="00203834"/>
    <w:rsid w:val="00206A91"/>
    <w:rsid w:val="00212B24"/>
    <w:rsid w:val="0021780F"/>
    <w:rsid w:val="002206EF"/>
    <w:rsid w:val="00225BCE"/>
    <w:rsid w:val="00226563"/>
    <w:rsid w:val="00232AEA"/>
    <w:rsid w:val="00234B3C"/>
    <w:rsid w:val="00236862"/>
    <w:rsid w:val="00242495"/>
    <w:rsid w:val="0024279A"/>
    <w:rsid w:val="0024666E"/>
    <w:rsid w:val="00250904"/>
    <w:rsid w:val="0025208B"/>
    <w:rsid w:val="00254AE3"/>
    <w:rsid w:val="0025599C"/>
    <w:rsid w:val="00261E08"/>
    <w:rsid w:val="0026376A"/>
    <w:rsid w:val="00263887"/>
    <w:rsid w:val="00263D80"/>
    <w:rsid w:val="00266A63"/>
    <w:rsid w:val="002713A5"/>
    <w:rsid w:val="00271FE3"/>
    <w:rsid w:val="00273C9E"/>
    <w:rsid w:val="0027775E"/>
    <w:rsid w:val="0028096A"/>
    <w:rsid w:val="00282E61"/>
    <w:rsid w:val="002917BC"/>
    <w:rsid w:val="0029239B"/>
    <w:rsid w:val="002929CD"/>
    <w:rsid w:val="0029476C"/>
    <w:rsid w:val="002A40BF"/>
    <w:rsid w:val="002A5323"/>
    <w:rsid w:val="002A6B2A"/>
    <w:rsid w:val="002B76C6"/>
    <w:rsid w:val="002C1AFF"/>
    <w:rsid w:val="002C5B17"/>
    <w:rsid w:val="002C5C25"/>
    <w:rsid w:val="002C6477"/>
    <w:rsid w:val="002C686B"/>
    <w:rsid w:val="002D21F1"/>
    <w:rsid w:val="002D312F"/>
    <w:rsid w:val="002D4019"/>
    <w:rsid w:val="002D4BA6"/>
    <w:rsid w:val="002D70B2"/>
    <w:rsid w:val="002E121B"/>
    <w:rsid w:val="002F128C"/>
    <w:rsid w:val="002F3E1A"/>
    <w:rsid w:val="002F536D"/>
    <w:rsid w:val="002F6A37"/>
    <w:rsid w:val="00307CB2"/>
    <w:rsid w:val="00312AEF"/>
    <w:rsid w:val="003135BA"/>
    <w:rsid w:val="003155AA"/>
    <w:rsid w:val="00316D5F"/>
    <w:rsid w:val="00317F65"/>
    <w:rsid w:val="00320528"/>
    <w:rsid w:val="003221C8"/>
    <w:rsid w:val="003223E8"/>
    <w:rsid w:val="00327FAC"/>
    <w:rsid w:val="00331DF9"/>
    <w:rsid w:val="00334041"/>
    <w:rsid w:val="00340FD6"/>
    <w:rsid w:val="00342E39"/>
    <w:rsid w:val="003470EC"/>
    <w:rsid w:val="00363E92"/>
    <w:rsid w:val="0036475F"/>
    <w:rsid w:val="00367566"/>
    <w:rsid w:val="00367CB4"/>
    <w:rsid w:val="00370799"/>
    <w:rsid w:val="003743C0"/>
    <w:rsid w:val="003746F3"/>
    <w:rsid w:val="00375938"/>
    <w:rsid w:val="0038393E"/>
    <w:rsid w:val="00385DFC"/>
    <w:rsid w:val="00392F04"/>
    <w:rsid w:val="003938A5"/>
    <w:rsid w:val="003978AF"/>
    <w:rsid w:val="003A09C5"/>
    <w:rsid w:val="003A694D"/>
    <w:rsid w:val="003B23F0"/>
    <w:rsid w:val="003B6C08"/>
    <w:rsid w:val="003C097B"/>
    <w:rsid w:val="003C1957"/>
    <w:rsid w:val="003C30E5"/>
    <w:rsid w:val="003C3972"/>
    <w:rsid w:val="003C48F6"/>
    <w:rsid w:val="003C789B"/>
    <w:rsid w:val="003D0213"/>
    <w:rsid w:val="003D361F"/>
    <w:rsid w:val="003D4854"/>
    <w:rsid w:val="003D4E51"/>
    <w:rsid w:val="003D627D"/>
    <w:rsid w:val="003D6E62"/>
    <w:rsid w:val="003E0109"/>
    <w:rsid w:val="003E0CE5"/>
    <w:rsid w:val="003E27DF"/>
    <w:rsid w:val="003E6898"/>
    <w:rsid w:val="003E7ACC"/>
    <w:rsid w:val="003F1220"/>
    <w:rsid w:val="0040597A"/>
    <w:rsid w:val="004076EC"/>
    <w:rsid w:val="004103C7"/>
    <w:rsid w:val="00411DE2"/>
    <w:rsid w:val="00412E21"/>
    <w:rsid w:val="00412E4F"/>
    <w:rsid w:val="00416315"/>
    <w:rsid w:val="004174C1"/>
    <w:rsid w:val="00420FD0"/>
    <w:rsid w:val="0042266B"/>
    <w:rsid w:val="00423D39"/>
    <w:rsid w:val="004256BB"/>
    <w:rsid w:val="00430DA9"/>
    <w:rsid w:val="0043281B"/>
    <w:rsid w:val="00437C0A"/>
    <w:rsid w:val="0044226B"/>
    <w:rsid w:val="00443527"/>
    <w:rsid w:val="00443B4D"/>
    <w:rsid w:val="00444F77"/>
    <w:rsid w:val="004454ED"/>
    <w:rsid w:val="0044660B"/>
    <w:rsid w:val="004470B1"/>
    <w:rsid w:val="00447BEA"/>
    <w:rsid w:val="00450724"/>
    <w:rsid w:val="004547A6"/>
    <w:rsid w:val="004555E6"/>
    <w:rsid w:val="00456BBE"/>
    <w:rsid w:val="00457A06"/>
    <w:rsid w:val="00460A25"/>
    <w:rsid w:val="00461E75"/>
    <w:rsid w:val="00461F6D"/>
    <w:rsid w:val="00463D9F"/>
    <w:rsid w:val="004675B7"/>
    <w:rsid w:val="00470EC6"/>
    <w:rsid w:val="004716D4"/>
    <w:rsid w:val="0047184B"/>
    <w:rsid w:val="00472CF4"/>
    <w:rsid w:val="00472DD7"/>
    <w:rsid w:val="00477A8E"/>
    <w:rsid w:val="0048039F"/>
    <w:rsid w:val="00480B32"/>
    <w:rsid w:val="00485ABC"/>
    <w:rsid w:val="004916BD"/>
    <w:rsid w:val="004927F2"/>
    <w:rsid w:val="004A2367"/>
    <w:rsid w:val="004A26DA"/>
    <w:rsid w:val="004A3E6C"/>
    <w:rsid w:val="004A4A10"/>
    <w:rsid w:val="004B1406"/>
    <w:rsid w:val="004B2E35"/>
    <w:rsid w:val="004C26F9"/>
    <w:rsid w:val="004C5297"/>
    <w:rsid w:val="004D53AD"/>
    <w:rsid w:val="004D5468"/>
    <w:rsid w:val="004E2179"/>
    <w:rsid w:val="004E36A5"/>
    <w:rsid w:val="004E77BD"/>
    <w:rsid w:val="004F0EFF"/>
    <w:rsid w:val="004F2C59"/>
    <w:rsid w:val="004F2D10"/>
    <w:rsid w:val="004F5371"/>
    <w:rsid w:val="004F7BC6"/>
    <w:rsid w:val="005009B7"/>
    <w:rsid w:val="00502105"/>
    <w:rsid w:val="00504A16"/>
    <w:rsid w:val="00507105"/>
    <w:rsid w:val="005139DF"/>
    <w:rsid w:val="00515526"/>
    <w:rsid w:val="0052148C"/>
    <w:rsid w:val="00524C9F"/>
    <w:rsid w:val="00524FCC"/>
    <w:rsid w:val="00525F17"/>
    <w:rsid w:val="00534948"/>
    <w:rsid w:val="0053704D"/>
    <w:rsid w:val="00537430"/>
    <w:rsid w:val="005471F9"/>
    <w:rsid w:val="005475B3"/>
    <w:rsid w:val="00551448"/>
    <w:rsid w:val="00553408"/>
    <w:rsid w:val="00553D2D"/>
    <w:rsid w:val="00555347"/>
    <w:rsid w:val="00557546"/>
    <w:rsid w:val="005600C2"/>
    <w:rsid w:val="00565257"/>
    <w:rsid w:val="00566432"/>
    <w:rsid w:val="00566884"/>
    <w:rsid w:val="00566AB6"/>
    <w:rsid w:val="005709DF"/>
    <w:rsid w:val="00581FDA"/>
    <w:rsid w:val="005836FD"/>
    <w:rsid w:val="005854B6"/>
    <w:rsid w:val="00586D0B"/>
    <w:rsid w:val="00587131"/>
    <w:rsid w:val="00592313"/>
    <w:rsid w:val="005945FC"/>
    <w:rsid w:val="00595095"/>
    <w:rsid w:val="00595F26"/>
    <w:rsid w:val="005A1127"/>
    <w:rsid w:val="005A1364"/>
    <w:rsid w:val="005A1A27"/>
    <w:rsid w:val="005A1D3E"/>
    <w:rsid w:val="005A1D86"/>
    <w:rsid w:val="005A660F"/>
    <w:rsid w:val="005A6CEF"/>
    <w:rsid w:val="005A6E13"/>
    <w:rsid w:val="005C17BA"/>
    <w:rsid w:val="005C28F9"/>
    <w:rsid w:val="005D0358"/>
    <w:rsid w:val="005D2E02"/>
    <w:rsid w:val="005D54B0"/>
    <w:rsid w:val="005E0001"/>
    <w:rsid w:val="005E0AD6"/>
    <w:rsid w:val="005E465E"/>
    <w:rsid w:val="005E48F8"/>
    <w:rsid w:val="005E4B9A"/>
    <w:rsid w:val="005E70BA"/>
    <w:rsid w:val="005E7C3B"/>
    <w:rsid w:val="005F26C6"/>
    <w:rsid w:val="005F39F7"/>
    <w:rsid w:val="005F41F8"/>
    <w:rsid w:val="005F44FD"/>
    <w:rsid w:val="005F677B"/>
    <w:rsid w:val="005F680C"/>
    <w:rsid w:val="0060069A"/>
    <w:rsid w:val="00604B46"/>
    <w:rsid w:val="006062AF"/>
    <w:rsid w:val="00610B27"/>
    <w:rsid w:val="00610C22"/>
    <w:rsid w:val="00616D4E"/>
    <w:rsid w:val="00621CD2"/>
    <w:rsid w:val="0062620E"/>
    <w:rsid w:val="006306C9"/>
    <w:rsid w:val="00631AEB"/>
    <w:rsid w:val="00633668"/>
    <w:rsid w:val="00634011"/>
    <w:rsid w:val="00637295"/>
    <w:rsid w:val="00638708"/>
    <w:rsid w:val="0064317C"/>
    <w:rsid w:val="0064383E"/>
    <w:rsid w:val="0064525A"/>
    <w:rsid w:val="006453C1"/>
    <w:rsid w:val="006461F1"/>
    <w:rsid w:val="00647177"/>
    <w:rsid w:val="00647F84"/>
    <w:rsid w:val="00653FE3"/>
    <w:rsid w:val="006571F6"/>
    <w:rsid w:val="00661B1A"/>
    <w:rsid w:val="0066201B"/>
    <w:rsid w:val="006631D7"/>
    <w:rsid w:val="00671BE8"/>
    <w:rsid w:val="00672AD6"/>
    <w:rsid w:val="006738E3"/>
    <w:rsid w:val="006749D9"/>
    <w:rsid w:val="006818FC"/>
    <w:rsid w:val="0069152B"/>
    <w:rsid w:val="00691573"/>
    <w:rsid w:val="00691CD7"/>
    <w:rsid w:val="00693C4A"/>
    <w:rsid w:val="00694438"/>
    <w:rsid w:val="006A3A8C"/>
    <w:rsid w:val="006B3531"/>
    <w:rsid w:val="006B7A6D"/>
    <w:rsid w:val="006C037C"/>
    <w:rsid w:val="006C179B"/>
    <w:rsid w:val="006C3BD5"/>
    <w:rsid w:val="006C3F1E"/>
    <w:rsid w:val="006C57CA"/>
    <w:rsid w:val="006C748B"/>
    <w:rsid w:val="006D2BAF"/>
    <w:rsid w:val="006D5103"/>
    <w:rsid w:val="006E09A3"/>
    <w:rsid w:val="006E38BD"/>
    <w:rsid w:val="006E4065"/>
    <w:rsid w:val="006E514C"/>
    <w:rsid w:val="006E5269"/>
    <w:rsid w:val="006E7A9F"/>
    <w:rsid w:val="006F3A34"/>
    <w:rsid w:val="006F444C"/>
    <w:rsid w:val="006F48E1"/>
    <w:rsid w:val="006F53FA"/>
    <w:rsid w:val="006F609E"/>
    <w:rsid w:val="006F61B6"/>
    <w:rsid w:val="006F68D8"/>
    <w:rsid w:val="007046CF"/>
    <w:rsid w:val="00705CE2"/>
    <w:rsid w:val="00711CC2"/>
    <w:rsid w:val="00711EBD"/>
    <w:rsid w:val="00715BB6"/>
    <w:rsid w:val="007233AB"/>
    <w:rsid w:val="007273C6"/>
    <w:rsid w:val="00731B28"/>
    <w:rsid w:val="00732D38"/>
    <w:rsid w:val="007339D3"/>
    <w:rsid w:val="007366A1"/>
    <w:rsid w:val="0074001E"/>
    <w:rsid w:val="00740135"/>
    <w:rsid w:val="00742D4D"/>
    <w:rsid w:val="0074522C"/>
    <w:rsid w:val="00745722"/>
    <w:rsid w:val="0074637B"/>
    <w:rsid w:val="00746529"/>
    <w:rsid w:val="00746ED3"/>
    <w:rsid w:val="00754742"/>
    <w:rsid w:val="0076094F"/>
    <w:rsid w:val="0076126C"/>
    <w:rsid w:val="0077132E"/>
    <w:rsid w:val="007815BA"/>
    <w:rsid w:val="00783833"/>
    <w:rsid w:val="0078646E"/>
    <w:rsid w:val="007868B9"/>
    <w:rsid w:val="00786989"/>
    <w:rsid w:val="00787AFB"/>
    <w:rsid w:val="00794D45"/>
    <w:rsid w:val="00796D88"/>
    <w:rsid w:val="007B122E"/>
    <w:rsid w:val="007B1989"/>
    <w:rsid w:val="007B1F56"/>
    <w:rsid w:val="007C1DE1"/>
    <w:rsid w:val="007C2F8D"/>
    <w:rsid w:val="007C3033"/>
    <w:rsid w:val="007C9149"/>
    <w:rsid w:val="007D1887"/>
    <w:rsid w:val="007D2E5A"/>
    <w:rsid w:val="007D3E76"/>
    <w:rsid w:val="007D5365"/>
    <w:rsid w:val="007D67A6"/>
    <w:rsid w:val="007D6B71"/>
    <w:rsid w:val="007E4B45"/>
    <w:rsid w:val="007E656B"/>
    <w:rsid w:val="007F092A"/>
    <w:rsid w:val="007F0999"/>
    <w:rsid w:val="007F217F"/>
    <w:rsid w:val="007F34AB"/>
    <w:rsid w:val="007F4DAC"/>
    <w:rsid w:val="007F535A"/>
    <w:rsid w:val="007F5AC1"/>
    <w:rsid w:val="007F632C"/>
    <w:rsid w:val="007F766C"/>
    <w:rsid w:val="008056B4"/>
    <w:rsid w:val="00806314"/>
    <w:rsid w:val="00807BCF"/>
    <w:rsid w:val="00810D9C"/>
    <w:rsid w:val="008126B4"/>
    <w:rsid w:val="00815528"/>
    <w:rsid w:val="00821FC1"/>
    <w:rsid w:val="00821FE7"/>
    <w:rsid w:val="00822FF7"/>
    <w:rsid w:val="00827D44"/>
    <w:rsid w:val="00830EA3"/>
    <w:rsid w:val="00837924"/>
    <w:rsid w:val="00842329"/>
    <w:rsid w:val="008434AC"/>
    <w:rsid w:val="00845D3F"/>
    <w:rsid w:val="00846CDA"/>
    <w:rsid w:val="008540D6"/>
    <w:rsid w:val="0086306A"/>
    <w:rsid w:val="00863B50"/>
    <w:rsid w:val="0087075C"/>
    <w:rsid w:val="008776DE"/>
    <w:rsid w:val="008779BB"/>
    <w:rsid w:val="00877BC0"/>
    <w:rsid w:val="00886AAE"/>
    <w:rsid w:val="00891F22"/>
    <w:rsid w:val="00892065"/>
    <w:rsid w:val="00892AC7"/>
    <w:rsid w:val="008A00A6"/>
    <w:rsid w:val="008A30CF"/>
    <w:rsid w:val="008A3D54"/>
    <w:rsid w:val="008B2E83"/>
    <w:rsid w:val="008B7A12"/>
    <w:rsid w:val="008C2660"/>
    <w:rsid w:val="008C2F2C"/>
    <w:rsid w:val="008E0DF8"/>
    <w:rsid w:val="008E4666"/>
    <w:rsid w:val="008E4E4C"/>
    <w:rsid w:val="008E654B"/>
    <w:rsid w:val="008E6EF0"/>
    <w:rsid w:val="008E7A6D"/>
    <w:rsid w:val="008F0177"/>
    <w:rsid w:val="008F0E91"/>
    <w:rsid w:val="008F4E2E"/>
    <w:rsid w:val="008F566C"/>
    <w:rsid w:val="00901C3C"/>
    <w:rsid w:val="00902857"/>
    <w:rsid w:val="00903909"/>
    <w:rsid w:val="00905245"/>
    <w:rsid w:val="009063DD"/>
    <w:rsid w:val="00907AE3"/>
    <w:rsid w:val="00914C65"/>
    <w:rsid w:val="0091538A"/>
    <w:rsid w:val="00916A26"/>
    <w:rsid w:val="00917D1C"/>
    <w:rsid w:val="0092006F"/>
    <w:rsid w:val="00927067"/>
    <w:rsid w:val="009318D0"/>
    <w:rsid w:val="00933605"/>
    <w:rsid w:val="00933DB5"/>
    <w:rsid w:val="009405FB"/>
    <w:rsid w:val="0094204A"/>
    <w:rsid w:val="0094395B"/>
    <w:rsid w:val="009448C0"/>
    <w:rsid w:val="009457B7"/>
    <w:rsid w:val="00946216"/>
    <w:rsid w:val="00950A0F"/>
    <w:rsid w:val="00950AA5"/>
    <w:rsid w:val="00960DB3"/>
    <w:rsid w:val="00967E6B"/>
    <w:rsid w:val="0097104C"/>
    <w:rsid w:val="00974DA6"/>
    <w:rsid w:val="00993D60"/>
    <w:rsid w:val="00997E36"/>
    <w:rsid w:val="009A201E"/>
    <w:rsid w:val="009A6B3E"/>
    <w:rsid w:val="009B288D"/>
    <w:rsid w:val="009B2A0B"/>
    <w:rsid w:val="009B53D5"/>
    <w:rsid w:val="009C12C0"/>
    <w:rsid w:val="009C1CED"/>
    <w:rsid w:val="009C5CFF"/>
    <w:rsid w:val="009D35CA"/>
    <w:rsid w:val="009D76F7"/>
    <w:rsid w:val="009E2CC3"/>
    <w:rsid w:val="009E4CD5"/>
    <w:rsid w:val="009F10F6"/>
    <w:rsid w:val="009F204B"/>
    <w:rsid w:val="009F3046"/>
    <w:rsid w:val="009F52D2"/>
    <w:rsid w:val="009F68BA"/>
    <w:rsid w:val="00A02824"/>
    <w:rsid w:val="00A05627"/>
    <w:rsid w:val="00A062E6"/>
    <w:rsid w:val="00A0699E"/>
    <w:rsid w:val="00A10235"/>
    <w:rsid w:val="00A14C5E"/>
    <w:rsid w:val="00A2347B"/>
    <w:rsid w:val="00A24B2E"/>
    <w:rsid w:val="00A25EA4"/>
    <w:rsid w:val="00A25F60"/>
    <w:rsid w:val="00A267AB"/>
    <w:rsid w:val="00A30744"/>
    <w:rsid w:val="00A3118A"/>
    <w:rsid w:val="00A376E1"/>
    <w:rsid w:val="00A37D4F"/>
    <w:rsid w:val="00A37E0A"/>
    <w:rsid w:val="00A40378"/>
    <w:rsid w:val="00A42A4A"/>
    <w:rsid w:val="00A50691"/>
    <w:rsid w:val="00A53C61"/>
    <w:rsid w:val="00A60A49"/>
    <w:rsid w:val="00A639DA"/>
    <w:rsid w:val="00A667D5"/>
    <w:rsid w:val="00A67942"/>
    <w:rsid w:val="00A67CCB"/>
    <w:rsid w:val="00A67D63"/>
    <w:rsid w:val="00A71C14"/>
    <w:rsid w:val="00A72459"/>
    <w:rsid w:val="00A75CE5"/>
    <w:rsid w:val="00A767E0"/>
    <w:rsid w:val="00A76D5A"/>
    <w:rsid w:val="00A84035"/>
    <w:rsid w:val="00A954A4"/>
    <w:rsid w:val="00AA05ED"/>
    <w:rsid w:val="00AA15EA"/>
    <w:rsid w:val="00AA1AF0"/>
    <w:rsid w:val="00AA4F6F"/>
    <w:rsid w:val="00AA58B9"/>
    <w:rsid w:val="00AB122C"/>
    <w:rsid w:val="00AB2020"/>
    <w:rsid w:val="00AB55B9"/>
    <w:rsid w:val="00AB6B4C"/>
    <w:rsid w:val="00AC0D68"/>
    <w:rsid w:val="00AC38CB"/>
    <w:rsid w:val="00AC3C09"/>
    <w:rsid w:val="00AC5849"/>
    <w:rsid w:val="00AD1FB1"/>
    <w:rsid w:val="00AD2B50"/>
    <w:rsid w:val="00AD3D87"/>
    <w:rsid w:val="00AD50B0"/>
    <w:rsid w:val="00AD7026"/>
    <w:rsid w:val="00AD71BD"/>
    <w:rsid w:val="00AE14B3"/>
    <w:rsid w:val="00AE1854"/>
    <w:rsid w:val="00AE1E3D"/>
    <w:rsid w:val="00AE5588"/>
    <w:rsid w:val="00AE568F"/>
    <w:rsid w:val="00AE5FB9"/>
    <w:rsid w:val="00AF44D9"/>
    <w:rsid w:val="00AF50E0"/>
    <w:rsid w:val="00B0272D"/>
    <w:rsid w:val="00B05A9E"/>
    <w:rsid w:val="00B07D3F"/>
    <w:rsid w:val="00B118DA"/>
    <w:rsid w:val="00B21482"/>
    <w:rsid w:val="00B25884"/>
    <w:rsid w:val="00B3098F"/>
    <w:rsid w:val="00B35B5F"/>
    <w:rsid w:val="00B36870"/>
    <w:rsid w:val="00B522DC"/>
    <w:rsid w:val="00B53C07"/>
    <w:rsid w:val="00B5592B"/>
    <w:rsid w:val="00B64E49"/>
    <w:rsid w:val="00B65EBC"/>
    <w:rsid w:val="00B66259"/>
    <w:rsid w:val="00B726F4"/>
    <w:rsid w:val="00B72825"/>
    <w:rsid w:val="00B73B41"/>
    <w:rsid w:val="00B7480B"/>
    <w:rsid w:val="00B75AF6"/>
    <w:rsid w:val="00B77FDF"/>
    <w:rsid w:val="00B82593"/>
    <w:rsid w:val="00B83160"/>
    <w:rsid w:val="00B9119C"/>
    <w:rsid w:val="00B91970"/>
    <w:rsid w:val="00B92001"/>
    <w:rsid w:val="00B926B8"/>
    <w:rsid w:val="00B95D61"/>
    <w:rsid w:val="00B96E51"/>
    <w:rsid w:val="00BB05F5"/>
    <w:rsid w:val="00BB66EA"/>
    <w:rsid w:val="00BC24C9"/>
    <w:rsid w:val="00BC5A89"/>
    <w:rsid w:val="00BC6B8D"/>
    <w:rsid w:val="00BD1739"/>
    <w:rsid w:val="00BD3A90"/>
    <w:rsid w:val="00BD54C6"/>
    <w:rsid w:val="00BD7132"/>
    <w:rsid w:val="00BE0437"/>
    <w:rsid w:val="00BE2866"/>
    <w:rsid w:val="00BF7B10"/>
    <w:rsid w:val="00C00036"/>
    <w:rsid w:val="00C00ABE"/>
    <w:rsid w:val="00C00D44"/>
    <w:rsid w:val="00C03E70"/>
    <w:rsid w:val="00C07A9D"/>
    <w:rsid w:val="00C1504E"/>
    <w:rsid w:val="00C16854"/>
    <w:rsid w:val="00C260EE"/>
    <w:rsid w:val="00C34CE4"/>
    <w:rsid w:val="00C35870"/>
    <w:rsid w:val="00C37002"/>
    <w:rsid w:val="00C409A1"/>
    <w:rsid w:val="00C41114"/>
    <w:rsid w:val="00C41146"/>
    <w:rsid w:val="00C45E9D"/>
    <w:rsid w:val="00C47245"/>
    <w:rsid w:val="00C47C59"/>
    <w:rsid w:val="00C548C6"/>
    <w:rsid w:val="00C57C19"/>
    <w:rsid w:val="00C62EFA"/>
    <w:rsid w:val="00C665D6"/>
    <w:rsid w:val="00C67590"/>
    <w:rsid w:val="00C70B00"/>
    <w:rsid w:val="00C70E3F"/>
    <w:rsid w:val="00C758AD"/>
    <w:rsid w:val="00C75D80"/>
    <w:rsid w:val="00C76822"/>
    <w:rsid w:val="00C76DB3"/>
    <w:rsid w:val="00C9097D"/>
    <w:rsid w:val="00C92668"/>
    <w:rsid w:val="00C96026"/>
    <w:rsid w:val="00CA2C34"/>
    <w:rsid w:val="00CA3C26"/>
    <w:rsid w:val="00CA52DF"/>
    <w:rsid w:val="00CC63B1"/>
    <w:rsid w:val="00CD19CA"/>
    <w:rsid w:val="00CD3D53"/>
    <w:rsid w:val="00CE18A8"/>
    <w:rsid w:val="00CE1A6B"/>
    <w:rsid w:val="00CE5F35"/>
    <w:rsid w:val="00CF07B6"/>
    <w:rsid w:val="00CF0D58"/>
    <w:rsid w:val="00CF4D6B"/>
    <w:rsid w:val="00CF6F82"/>
    <w:rsid w:val="00D06229"/>
    <w:rsid w:val="00D10472"/>
    <w:rsid w:val="00D10A7F"/>
    <w:rsid w:val="00D11A8A"/>
    <w:rsid w:val="00D12664"/>
    <w:rsid w:val="00D12F3B"/>
    <w:rsid w:val="00D14F30"/>
    <w:rsid w:val="00D16B69"/>
    <w:rsid w:val="00D170D6"/>
    <w:rsid w:val="00D20800"/>
    <w:rsid w:val="00D20EAB"/>
    <w:rsid w:val="00D21ADF"/>
    <w:rsid w:val="00D2461C"/>
    <w:rsid w:val="00D24BB9"/>
    <w:rsid w:val="00D25B14"/>
    <w:rsid w:val="00D27ABE"/>
    <w:rsid w:val="00D43236"/>
    <w:rsid w:val="00D4367C"/>
    <w:rsid w:val="00D4667B"/>
    <w:rsid w:val="00D54E85"/>
    <w:rsid w:val="00D60F8A"/>
    <w:rsid w:val="00D6578D"/>
    <w:rsid w:val="00D67162"/>
    <w:rsid w:val="00D6718C"/>
    <w:rsid w:val="00D70390"/>
    <w:rsid w:val="00D70797"/>
    <w:rsid w:val="00D71F33"/>
    <w:rsid w:val="00D729F8"/>
    <w:rsid w:val="00D75243"/>
    <w:rsid w:val="00D80328"/>
    <w:rsid w:val="00D832C2"/>
    <w:rsid w:val="00D86A87"/>
    <w:rsid w:val="00D93C21"/>
    <w:rsid w:val="00D94083"/>
    <w:rsid w:val="00D95334"/>
    <w:rsid w:val="00D95D4F"/>
    <w:rsid w:val="00D96F43"/>
    <w:rsid w:val="00DA1B49"/>
    <w:rsid w:val="00DA3B31"/>
    <w:rsid w:val="00DA4A17"/>
    <w:rsid w:val="00DA5231"/>
    <w:rsid w:val="00DA7B0D"/>
    <w:rsid w:val="00DB2614"/>
    <w:rsid w:val="00DC4D5C"/>
    <w:rsid w:val="00DC6BA1"/>
    <w:rsid w:val="00DC7234"/>
    <w:rsid w:val="00DC7357"/>
    <w:rsid w:val="00DC754D"/>
    <w:rsid w:val="00DD2056"/>
    <w:rsid w:val="00DD3840"/>
    <w:rsid w:val="00DD4F7F"/>
    <w:rsid w:val="00DD65D2"/>
    <w:rsid w:val="00DD6735"/>
    <w:rsid w:val="00DE45B4"/>
    <w:rsid w:val="00DE64C0"/>
    <w:rsid w:val="00DE730B"/>
    <w:rsid w:val="00E03AAE"/>
    <w:rsid w:val="00E05CC9"/>
    <w:rsid w:val="00E07E08"/>
    <w:rsid w:val="00E13BBC"/>
    <w:rsid w:val="00E161C7"/>
    <w:rsid w:val="00E2126E"/>
    <w:rsid w:val="00E21D76"/>
    <w:rsid w:val="00E223A1"/>
    <w:rsid w:val="00E31F35"/>
    <w:rsid w:val="00E35D55"/>
    <w:rsid w:val="00E40E10"/>
    <w:rsid w:val="00E41CCF"/>
    <w:rsid w:val="00E41CDB"/>
    <w:rsid w:val="00E4333E"/>
    <w:rsid w:val="00E45D66"/>
    <w:rsid w:val="00E522C5"/>
    <w:rsid w:val="00E52EE0"/>
    <w:rsid w:val="00E551FF"/>
    <w:rsid w:val="00E6094E"/>
    <w:rsid w:val="00E63A3E"/>
    <w:rsid w:val="00E64B50"/>
    <w:rsid w:val="00E6729C"/>
    <w:rsid w:val="00E7032D"/>
    <w:rsid w:val="00E84054"/>
    <w:rsid w:val="00E84831"/>
    <w:rsid w:val="00E8608E"/>
    <w:rsid w:val="00E90D2B"/>
    <w:rsid w:val="00E91D2E"/>
    <w:rsid w:val="00EA2061"/>
    <w:rsid w:val="00EA7313"/>
    <w:rsid w:val="00EA796F"/>
    <w:rsid w:val="00EB0F19"/>
    <w:rsid w:val="00EB18D3"/>
    <w:rsid w:val="00EB65B7"/>
    <w:rsid w:val="00EB7039"/>
    <w:rsid w:val="00EB704B"/>
    <w:rsid w:val="00EC2960"/>
    <w:rsid w:val="00ED1968"/>
    <w:rsid w:val="00ED33AB"/>
    <w:rsid w:val="00EE5701"/>
    <w:rsid w:val="00EF1D6C"/>
    <w:rsid w:val="00EF538C"/>
    <w:rsid w:val="00EF5601"/>
    <w:rsid w:val="00EF56B0"/>
    <w:rsid w:val="00F00189"/>
    <w:rsid w:val="00F03015"/>
    <w:rsid w:val="00F07677"/>
    <w:rsid w:val="00F07F73"/>
    <w:rsid w:val="00F165D1"/>
    <w:rsid w:val="00F166C4"/>
    <w:rsid w:val="00F223BF"/>
    <w:rsid w:val="00F26A53"/>
    <w:rsid w:val="00F274F5"/>
    <w:rsid w:val="00F308CD"/>
    <w:rsid w:val="00F32038"/>
    <w:rsid w:val="00F44F85"/>
    <w:rsid w:val="00F4549C"/>
    <w:rsid w:val="00F51489"/>
    <w:rsid w:val="00F52EC0"/>
    <w:rsid w:val="00F540CA"/>
    <w:rsid w:val="00F547CA"/>
    <w:rsid w:val="00F55C43"/>
    <w:rsid w:val="00F56059"/>
    <w:rsid w:val="00F6045B"/>
    <w:rsid w:val="00F61611"/>
    <w:rsid w:val="00F61BCD"/>
    <w:rsid w:val="00F61FC2"/>
    <w:rsid w:val="00F718E8"/>
    <w:rsid w:val="00F71FA8"/>
    <w:rsid w:val="00F75174"/>
    <w:rsid w:val="00F9017D"/>
    <w:rsid w:val="00F9266E"/>
    <w:rsid w:val="00F93676"/>
    <w:rsid w:val="00F96471"/>
    <w:rsid w:val="00FA023C"/>
    <w:rsid w:val="00FA2DA5"/>
    <w:rsid w:val="00FA35FE"/>
    <w:rsid w:val="00FA3E9F"/>
    <w:rsid w:val="00FA5434"/>
    <w:rsid w:val="00FB0A9A"/>
    <w:rsid w:val="00FC2A31"/>
    <w:rsid w:val="00FC3059"/>
    <w:rsid w:val="00FC54F2"/>
    <w:rsid w:val="00FD0CF7"/>
    <w:rsid w:val="00FD1028"/>
    <w:rsid w:val="00FD1A48"/>
    <w:rsid w:val="00FD1AB3"/>
    <w:rsid w:val="00FD221C"/>
    <w:rsid w:val="00FD6663"/>
    <w:rsid w:val="00FE39CD"/>
    <w:rsid w:val="00FE4F7E"/>
    <w:rsid w:val="00FE53F7"/>
    <w:rsid w:val="00FE6629"/>
    <w:rsid w:val="00FE6E85"/>
    <w:rsid w:val="00FE7591"/>
    <w:rsid w:val="00FF1D44"/>
    <w:rsid w:val="00FF485F"/>
    <w:rsid w:val="00FF48A8"/>
    <w:rsid w:val="00FF6137"/>
    <w:rsid w:val="00FF79AA"/>
    <w:rsid w:val="01737AF5"/>
    <w:rsid w:val="018EEF02"/>
    <w:rsid w:val="01F6CAB2"/>
    <w:rsid w:val="026CC3BA"/>
    <w:rsid w:val="04624301"/>
    <w:rsid w:val="05BD0C6E"/>
    <w:rsid w:val="05E0156C"/>
    <w:rsid w:val="08F4AD30"/>
    <w:rsid w:val="095184D5"/>
    <w:rsid w:val="0A7F3CE1"/>
    <w:rsid w:val="0BE9E392"/>
    <w:rsid w:val="0BF884A1"/>
    <w:rsid w:val="0C3D88C9"/>
    <w:rsid w:val="0CAD522B"/>
    <w:rsid w:val="0CBDDBE7"/>
    <w:rsid w:val="0D15B981"/>
    <w:rsid w:val="0DDE4E31"/>
    <w:rsid w:val="0EE17004"/>
    <w:rsid w:val="0EF46DEF"/>
    <w:rsid w:val="0F6FB252"/>
    <w:rsid w:val="10903E50"/>
    <w:rsid w:val="10F6A0F9"/>
    <w:rsid w:val="12CC0E16"/>
    <w:rsid w:val="14287EBE"/>
    <w:rsid w:val="144D8FB5"/>
    <w:rsid w:val="14819454"/>
    <w:rsid w:val="14F9BABE"/>
    <w:rsid w:val="15E6E15C"/>
    <w:rsid w:val="17FB8EFD"/>
    <w:rsid w:val="18C77771"/>
    <w:rsid w:val="198C9C55"/>
    <w:rsid w:val="199A091F"/>
    <w:rsid w:val="1A850F27"/>
    <w:rsid w:val="1B4EAEC9"/>
    <w:rsid w:val="1BC0BFF1"/>
    <w:rsid w:val="1C21B6E3"/>
    <w:rsid w:val="1CEA7F2A"/>
    <w:rsid w:val="1DF1F341"/>
    <w:rsid w:val="1DF508F4"/>
    <w:rsid w:val="1F8DC3A2"/>
    <w:rsid w:val="1FABDC90"/>
    <w:rsid w:val="1FCFCA52"/>
    <w:rsid w:val="20221FEC"/>
    <w:rsid w:val="2054AD14"/>
    <w:rsid w:val="20FA63D5"/>
    <w:rsid w:val="21299403"/>
    <w:rsid w:val="22599ACB"/>
    <w:rsid w:val="22B9E4AD"/>
    <w:rsid w:val="246BA105"/>
    <w:rsid w:val="24C04168"/>
    <w:rsid w:val="26506369"/>
    <w:rsid w:val="26993BC8"/>
    <w:rsid w:val="2779B8DD"/>
    <w:rsid w:val="27D3047E"/>
    <w:rsid w:val="28557AC6"/>
    <w:rsid w:val="28582C7D"/>
    <w:rsid w:val="2974C8AA"/>
    <w:rsid w:val="2A09D7B7"/>
    <w:rsid w:val="2AC065B1"/>
    <w:rsid w:val="2CAAB789"/>
    <w:rsid w:val="2CC3AF57"/>
    <w:rsid w:val="2CE18745"/>
    <w:rsid w:val="2D686234"/>
    <w:rsid w:val="2DA0C0B0"/>
    <w:rsid w:val="2DA1618B"/>
    <w:rsid w:val="2DC7C9E5"/>
    <w:rsid w:val="2E12834B"/>
    <w:rsid w:val="2E4687EA"/>
    <w:rsid w:val="2F5004B6"/>
    <w:rsid w:val="2F639A46"/>
    <w:rsid w:val="2FCFC29C"/>
    <w:rsid w:val="303B0DAE"/>
    <w:rsid w:val="3097AA5F"/>
    <w:rsid w:val="31C8AE46"/>
    <w:rsid w:val="31E5E666"/>
    <w:rsid w:val="3247B204"/>
    <w:rsid w:val="32736DC4"/>
    <w:rsid w:val="335C52F4"/>
    <w:rsid w:val="33B622C4"/>
    <w:rsid w:val="33C9D959"/>
    <w:rsid w:val="367ACB59"/>
    <w:rsid w:val="37378623"/>
    <w:rsid w:val="377B2C3D"/>
    <w:rsid w:val="37DDC568"/>
    <w:rsid w:val="383BFFF7"/>
    <w:rsid w:val="384B4321"/>
    <w:rsid w:val="38D6ED32"/>
    <w:rsid w:val="3948CCD2"/>
    <w:rsid w:val="39746329"/>
    <w:rsid w:val="39B9DBF8"/>
    <w:rsid w:val="3ACF6AEF"/>
    <w:rsid w:val="3B23AFC2"/>
    <w:rsid w:val="3B2EAA5B"/>
    <w:rsid w:val="3B883D91"/>
    <w:rsid w:val="3C2A7124"/>
    <w:rsid w:val="3CCA7ABC"/>
    <w:rsid w:val="3E379FA0"/>
    <w:rsid w:val="3E959FF9"/>
    <w:rsid w:val="3EA2965B"/>
    <w:rsid w:val="3F3F4D1A"/>
    <w:rsid w:val="3FA40B55"/>
    <w:rsid w:val="3FDAF98D"/>
    <w:rsid w:val="4021AD9F"/>
    <w:rsid w:val="409F120C"/>
    <w:rsid w:val="413EAC73"/>
    <w:rsid w:val="42522ED3"/>
    <w:rsid w:val="42D55939"/>
    <w:rsid w:val="437E1258"/>
    <w:rsid w:val="4390BFC0"/>
    <w:rsid w:val="43ECD1AF"/>
    <w:rsid w:val="43F04B0B"/>
    <w:rsid w:val="44434A6A"/>
    <w:rsid w:val="4492DA0E"/>
    <w:rsid w:val="455199B2"/>
    <w:rsid w:val="468039F9"/>
    <w:rsid w:val="47A0503A"/>
    <w:rsid w:val="488D5EA8"/>
    <w:rsid w:val="48B747FE"/>
    <w:rsid w:val="490184A7"/>
    <w:rsid w:val="4A2A4D3B"/>
    <w:rsid w:val="4A97A050"/>
    <w:rsid w:val="4B3A97E3"/>
    <w:rsid w:val="4B8538FE"/>
    <w:rsid w:val="4BAAD9FC"/>
    <w:rsid w:val="4BC59724"/>
    <w:rsid w:val="4BC61D9C"/>
    <w:rsid w:val="4BE376A3"/>
    <w:rsid w:val="4C0BE326"/>
    <w:rsid w:val="4C3370B1"/>
    <w:rsid w:val="4CA092B8"/>
    <w:rsid w:val="4E17BFA6"/>
    <w:rsid w:val="4F3B46D2"/>
    <w:rsid w:val="4F880E5B"/>
    <w:rsid w:val="503FBEEF"/>
    <w:rsid w:val="50939A72"/>
    <w:rsid w:val="50B83F25"/>
    <w:rsid w:val="51ADD625"/>
    <w:rsid w:val="51DB8F50"/>
    <w:rsid w:val="51DCFD68"/>
    <w:rsid w:val="520B3AED"/>
    <w:rsid w:val="522F6AD3"/>
    <w:rsid w:val="528EAA3F"/>
    <w:rsid w:val="52985D32"/>
    <w:rsid w:val="52C9BB6A"/>
    <w:rsid w:val="5407B2DA"/>
    <w:rsid w:val="54BCA629"/>
    <w:rsid w:val="562BD545"/>
    <w:rsid w:val="563357C1"/>
    <w:rsid w:val="590685AB"/>
    <w:rsid w:val="599B46F8"/>
    <w:rsid w:val="59CCC212"/>
    <w:rsid w:val="59EA679B"/>
    <w:rsid w:val="5A512EC8"/>
    <w:rsid w:val="5AD4CD4F"/>
    <w:rsid w:val="5C2646B5"/>
    <w:rsid w:val="5C518201"/>
    <w:rsid w:val="5EC5B42A"/>
    <w:rsid w:val="5EECBD5F"/>
    <w:rsid w:val="5F13E228"/>
    <w:rsid w:val="5FC753D9"/>
    <w:rsid w:val="60C49B0A"/>
    <w:rsid w:val="62B26FD2"/>
    <w:rsid w:val="63011478"/>
    <w:rsid w:val="633F45DD"/>
    <w:rsid w:val="63C1B412"/>
    <w:rsid w:val="63FC3BCC"/>
    <w:rsid w:val="658DF493"/>
    <w:rsid w:val="661868FD"/>
    <w:rsid w:val="663A1DEF"/>
    <w:rsid w:val="66427AA2"/>
    <w:rsid w:val="66A577B8"/>
    <w:rsid w:val="67015D25"/>
    <w:rsid w:val="67044F56"/>
    <w:rsid w:val="679FBED3"/>
    <w:rsid w:val="67D17BD6"/>
    <w:rsid w:val="67FA3E1E"/>
    <w:rsid w:val="68536E13"/>
    <w:rsid w:val="68ADBD8B"/>
    <w:rsid w:val="696D4C37"/>
    <w:rsid w:val="69B1FBAD"/>
    <w:rsid w:val="69D1AF79"/>
    <w:rsid w:val="69EEAA23"/>
    <w:rsid w:val="6A2764A1"/>
    <w:rsid w:val="6A9505AE"/>
    <w:rsid w:val="6B487928"/>
    <w:rsid w:val="6BDB52B2"/>
    <w:rsid w:val="6C9F3D24"/>
    <w:rsid w:val="6CDF78D1"/>
    <w:rsid w:val="6D15362C"/>
    <w:rsid w:val="6D1E8E04"/>
    <w:rsid w:val="6D237424"/>
    <w:rsid w:val="6DF5D7FA"/>
    <w:rsid w:val="6EC06963"/>
    <w:rsid w:val="6EE86C70"/>
    <w:rsid w:val="6F783A31"/>
    <w:rsid w:val="6F7BC92D"/>
    <w:rsid w:val="6FBF5C2F"/>
    <w:rsid w:val="6FE225D6"/>
    <w:rsid w:val="7032B166"/>
    <w:rsid w:val="7091FAFE"/>
    <w:rsid w:val="7117998E"/>
    <w:rsid w:val="719A7C9C"/>
    <w:rsid w:val="71D167F5"/>
    <w:rsid w:val="74DFFF31"/>
    <w:rsid w:val="75B2AC41"/>
    <w:rsid w:val="75E0738F"/>
    <w:rsid w:val="76939CA4"/>
    <w:rsid w:val="76E922A7"/>
    <w:rsid w:val="780E7592"/>
    <w:rsid w:val="781A1EAD"/>
    <w:rsid w:val="786405A8"/>
    <w:rsid w:val="78907D33"/>
    <w:rsid w:val="79026B33"/>
    <w:rsid w:val="79037560"/>
    <w:rsid w:val="79303E6B"/>
    <w:rsid w:val="7A861D64"/>
    <w:rsid w:val="7B133289"/>
    <w:rsid w:val="7B4F40B5"/>
    <w:rsid w:val="7BBC93CA"/>
    <w:rsid w:val="7BDDB056"/>
    <w:rsid w:val="7C0C29D5"/>
    <w:rsid w:val="7CC87ED9"/>
    <w:rsid w:val="7D01FF94"/>
    <w:rsid w:val="7D45AB81"/>
    <w:rsid w:val="7D8EAFF9"/>
    <w:rsid w:val="7DA7A324"/>
    <w:rsid w:val="7E86E177"/>
    <w:rsid w:val="7E896031"/>
    <w:rsid w:val="7F1B3DC1"/>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A8F65C"/>
  <w15:docId w15:val="{5F48DD5D-5646-4B82-A9BC-1064C8430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1114"/>
    <w:rPr>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40110"/>
    <w:pPr>
      <w:tabs>
        <w:tab w:val="center" w:pos="4320"/>
        <w:tab w:val="right" w:pos="8640"/>
      </w:tabs>
    </w:pPr>
    <w:rPr>
      <w:rFonts w:ascii="Tahoma" w:hAnsi="Tahoma"/>
    </w:rPr>
  </w:style>
  <w:style w:type="paragraph" w:styleId="Footer">
    <w:name w:val="footer"/>
    <w:basedOn w:val="Normal"/>
    <w:rsid w:val="00840110"/>
    <w:pPr>
      <w:tabs>
        <w:tab w:val="center" w:pos="4320"/>
        <w:tab w:val="right" w:pos="8640"/>
      </w:tabs>
    </w:pPr>
    <w:rPr>
      <w:rFonts w:ascii="Tahoma" w:hAnsi="Tahoma"/>
    </w:rPr>
  </w:style>
  <w:style w:type="character" w:styleId="PageNumber">
    <w:name w:val="page number"/>
    <w:basedOn w:val="DefaultParagraphFont"/>
    <w:rsid w:val="00A55F0B"/>
  </w:style>
  <w:style w:type="table" w:styleId="TableGrid">
    <w:name w:val="Table Grid"/>
    <w:basedOn w:val="TableNormal"/>
    <w:uiPriority w:val="59"/>
    <w:rsid w:val="00DD5A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4C9B"/>
    <w:pPr>
      <w:widowControl w:val="0"/>
      <w:autoSpaceDE w:val="0"/>
      <w:autoSpaceDN w:val="0"/>
      <w:adjustRightInd w:val="0"/>
      <w:ind w:left="720"/>
    </w:pPr>
    <w:rPr>
      <w:sz w:val="20"/>
    </w:rPr>
  </w:style>
  <w:style w:type="paragraph" w:styleId="BalloonText">
    <w:name w:val="Balloon Text"/>
    <w:basedOn w:val="Normal"/>
    <w:link w:val="BalloonTextChar"/>
    <w:rsid w:val="00796321"/>
    <w:rPr>
      <w:rFonts w:ascii="Lucida Grande" w:hAnsi="Lucida Grande"/>
      <w:sz w:val="18"/>
      <w:szCs w:val="18"/>
    </w:rPr>
  </w:style>
  <w:style w:type="character" w:customStyle="1" w:styleId="BalloonTextChar">
    <w:name w:val="Balloon Text Char"/>
    <w:basedOn w:val="DefaultParagraphFont"/>
    <w:link w:val="BalloonText"/>
    <w:rsid w:val="00796321"/>
    <w:rPr>
      <w:rFonts w:ascii="Lucida Grande" w:hAnsi="Lucida Grande"/>
      <w:sz w:val="18"/>
      <w:szCs w:val="18"/>
      <w:lang w:val="en-US"/>
    </w:rPr>
  </w:style>
  <w:style w:type="paragraph" w:styleId="NormalWeb">
    <w:name w:val="Normal (Web)"/>
    <w:basedOn w:val="Normal"/>
    <w:uiPriority w:val="99"/>
    <w:rsid w:val="00815528"/>
    <w:pPr>
      <w:spacing w:beforeLines="1" w:afterLines="1"/>
    </w:pPr>
    <w:rPr>
      <w:rFonts w:ascii="Times" w:hAnsi="Times"/>
      <w:sz w:val="20"/>
      <w:szCs w:val="20"/>
      <w:lang w:val="en-GB"/>
    </w:rPr>
  </w:style>
  <w:style w:type="character" w:customStyle="1" w:styleId="apple-converted-space">
    <w:name w:val="apple-converted-space"/>
    <w:basedOn w:val="DefaultParagraphFont"/>
    <w:rsid w:val="00D832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7481">
      <w:bodyDiv w:val="1"/>
      <w:marLeft w:val="0"/>
      <w:marRight w:val="0"/>
      <w:marTop w:val="0"/>
      <w:marBottom w:val="0"/>
      <w:divBdr>
        <w:top w:val="none" w:sz="0" w:space="0" w:color="auto"/>
        <w:left w:val="none" w:sz="0" w:space="0" w:color="auto"/>
        <w:bottom w:val="none" w:sz="0" w:space="0" w:color="auto"/>
        <w:right w:val="none" w:sz="0" w:space="0" w:color="auto"/>
      </w:divBdr>
      <w:divsChild>
        <w:div w:id="513426003">
          <w:marLeft w:val="0"/>
          <w:marRight w:val="0"/>
          <w:marTop w:val="0"/>
          <w:marBottom w:val="0"/>
          <w:divBdr>
            <w:top w:val="none" w:sz="0" w:space="0" w:color="auto"/>
            <w:left w:val="none" w:sz="0" w:space="0" w:color="auto"/>
            <w:bottom w:val="none" w:sz="0" w:space="0" w:color="auto"/>
            <w:right w:val="none" w:sz="0" w:space="0" w:color="auto"/>
          </w:divBdr>
          <w:divsChild>
            <w:div w:id="821048201">
              <w:marLeft w:val="0"/>
              <w:marRight w:val="0"/>
              <w:marTop w:val="0"/>
              <w:marBottom w:val="0"/>
              <w:divBdr>
                <w:top w:val="none" w:sz="0" w:space="0" w:color="auto"/>
                <w:left w:val="none" w:sz="0" w:space="0" w:color="auto"/>
                <w:bottom w:val="none" w:sz="0" w:space="0" w:color="auto"/>
                <w:right w:val="none" w:sz="0" w:space="0" w:color="auto"/>
              </w:divBdr>
              <w:divsChild>
                <w:div w:id="340936894">
                  <w:marLeft w:val="0"/>
                  <w:marRight w:val="0"/>
                  <w:marTop w:val="0"/>
                  <w:marBottom w:val="0"/>
                  <w:divBdr>
                    <w:top w:val="none" w:sz="0" w:space="0" w:color="auto"/>
                    <w:left w:val="none" w:sz="0" w:space="0" w:color="auto"/>
                    <w:bottom w:val="none" w:sz="0" w:space="0" w:color="auto"/>
                    <w:right w:val="none" w:sz="0" w:space="0" w:color="auto"/>
                  </w:divBdr>
                  <w:divsChild>
                    <w:div w:id="37029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00662">
      <w:bodyDiv w:val="1"/>
      <w:marLeft w:val="0"/>
      <w:marRight w:val="0"/>
      <w:marTop w:val="0"/>
      <w:marBottom w:val="0"/>
      <w:divBdr>
        <w:top w:val="none" w:sz="0" w:space="0" w:color="auto"/>
        <w:left w:val="none" w:sz="0" w:space="0" w:color="auto"/>
        <w:bottom w:val="none" w:sz="0" w:space="0" w:color="auto"/>
        <w:right w:val="none" w:sz="0" w:space="0" w:color="auto"/>
      </w:divBdr>
      <w:divsChild>
        <w:div w:id="475146123">
          <w:marLeft w:val="0"/>
          <w:marRight w:val="0"/>
          <w:marTop w:val="0"/>
          <w:marBottom w:val="0"/>
          <w:divBdr>
            <w:top w:val="none" w:sz="0" w:space="0" w:color="auto"/>
            <w:left w:val="none" w:sz="0" w:space="0" w:color="auto"/>
            <w:bottom w:val="none" w:sz="0" w:space="0" w:color="auto"/>
            <w:right w:val="none" w:sz="0" w:space="0" w:color="auto"/>
          </w:divBdr>
          <w:divsChild>
            <w:div w:id="468321988">
              <w:marLeft w:val="0"/>
              <w:marRight w:val="0"/>
              <w:marTop w:val="0"/>
              <w:marBottom w:val="0"/>
              <w:divBdr>
                <w:top w:val="none" w:sz="0" w:space="0" w:color="auto"/>
                <w:left w:val="none" w:sz="0" w:space="0" w:color="auto"/>
                <w:bottom w:val="none" w:sz="0" w:space="0" w:color="auto"/>
                <w:right w:val="none" w:sz="0" w:space="0" w:color="auto"/>
              </w:divBdr>
              <w:divsChild>
                <w:div w:id="1569535791">
                  <w:marLeft w:val="0"/>
                  <w:marRight w:val="0"/>
                  <w:marTop w:val="0"/>
                  <w:marBottom w:val="0"/>
                  <w:divBdr>
                    <w:top w:val="none" w:sz="0" w:space="0" w:color="auto"/>
                    <w:left w:val="none" w:sz="0" w:space="0" w:color="auto"/>
                    <w:bottom w:val="none" w:sz="0" w:space="0" w:color="auto"/>
                    <w:right w:val="none" w:sz="0" w:space="0" w:color="auto"/>
                  </w:divBdr>
                  <w:divsChild>
                    <w:div w:id="5540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41658">
      <w:bodyDiv w:val="1"/>
      <w:marLeft w:val="0"/>
      <w:marRight w:val="0"/>
      <w:marTop w:val="0"/>
      <w:marBottom w:val="0"/>
      <w:divBdr>
        <w:top w:val="none" w:sz="0" w:space="0" w:color="auto"/>
        <w:left w:val="none" w:sz="0" w:space="0" w:color="auto"/>
        <w:bottom w:val="none" w:sz="0" w:space="0" w:color="auto"/>
        <w:right w:val="none" w:sz="0" w:space="0" w:color="auto"/>
      </w:divBdr>
      <w:divsChild>
        <w:div w:id="784035924">
          <w:marLeft w:val="0"/>
          <w:marRight w:val="0"/>
          <w:marTop w:val="0"/>
          <w:marBottom w:val="0"/>
          <w:divBdr>
            <w:top w:val="none" w:sz="0" w:space="0" w:color="auto"/>
            <w:left w:val="none" w:sz="0" w:space="0" w:color="auto"/>
            <w:bottom w:val="none" w:sz="0" w:space="0" w:color="auto"/>
            <w:right w:val="none" w:sz="0" w:space="0" w:color="auto"/>
          </w:divBdr>
          <w:divsChild>
            <w:div w:id="311643112">
              <w:marLeft w:val="0"/>
              <w:marRight w:val="0"/>
              <w:marTop w:val="0"/>
              <w:marBottom w:val="0"/>
              <w:divBdr>
                <w:top w:val="none" w:sz="0" w:space="0" w:color="auto"/>
                <w:left w:val="none" w:sz="0" w:space="0" w:color="auto"/>
                <w:bottom w:val="none" w:sz="0" w:space="0" w:color="auto"/>
                <w:right w:val="none" w:sz="0" w:space="0" w:color="auto"/>
              </w:divBdr>
              <w:divsChild>
                <w:div w:id="1327629886">
                  <w:marLeft w:val="0"/>
                  <w:marRight w:val="0"/>
                  <w:marTop w:val="0"/>
                  <w:marBottom w:val="0"/>
                  <w:divBdr>
                    <w:top w:val="none" w:sz="0" w:space="0" w:color="auto"/>
                    <w:left w:val="none" w:sz="0" w:space="0" w:color="auto"/>
                    <w:bottom w:val="none" w:sz="0" w:space="0" w:color="auto"/>
                    <w:right w:val="none" w:sz="0" w:space="0" w:color="auto"/>
                  </w:divBdr>
                  <w:divsChild>
                    <w:div w:id="119742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59902">
      <w:bodyDiv w:val="1"/>
      <w:marLeft w:val="0"/>
      <w:marRight w:val="0"/>
      <w:marTop w:val="0"/>
      <w:marBottom w:val="0"/>
      <w:divBdr>
        <w:top w:val="none" w:sz="0" w:space="0" w:color="auto"/>
        <w:left w:val="none" w:sz="0" w:space="0" w:color="auto"/>
        <w:bottom w:val="none" w:sz="0" w:space="0" w:color="auto"/>
        <w:right w:val="none" w:sz="0" w:space="0" w:color="auto"/>
      </w:divBdr>
      <w:divsChild>
        <w:div w:id="564219699">
          <w:marLeft w:val="0"/>
          <w:marRight w:val="0"/>
          <w:marTop w:val="0"/>
          <w:marBottom w:val="0"/>
          <w:divBdr>
            <w:top w:val="none" w:sz="0" w:space="0" w:color="auto"/>
            <w:left w:val="none" w:sz="0" w:space="0" w:color="auto"/>
            <w:bottom w:val="none" w:sz="0" w:space="0" w:color="auto"/>
            <w:right w:val="none" w:sz="0" w:space="0" w:color="auto"/>
          </w:divBdr>
          <w:divsChild>
            <w:div w:id="1079016371">
              <w:marLeft w:val="0"/>
              <w:marRight w:val="0"/>
              <w:marTop w:val="0"/>
              <w:marBottom w:val="0"/>
              <w:divBdr>
                <w:top w:val="none" w:sz="0" w:space="0" w:color="auto"/>
                <w:left w:val="none" w:sz="0" w:space="0" w:color="auto"/>
                <w:bottom w:val="none" w:sz="0" w:space="0" w:color="auto"/>
                <w:right w:val="none" w:sz="0" w:space="0" w:color="auto"/>
              </w:divBdr>
              <w:divsChild>
                <w:div w:id="846021712">
                  <w:marLeft w:val="0"/>
                  <w:marRight w:val="0"/>
                  <w:marTop w:val="0"/>
                  <w:marBottom w:val="0"/>
                  <w:divBdr>
                    <w:top w:val="none" w:sz="0" w:space="0" w:color="auto"/>
                    <w:left w:val="none" w:sz="0" w:space="0" w:color="auto"/>
                    <w:bottom w:val="none" w:sz="0" w:space="0" w:color="auto"/>
                    <w:right w:val="none" w:sz="0" w:space="0" w:color="auto"/>
                  </w:divBdr>
                  <w:divsChild>
                    <w:div w:id="108445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89687">
      <w:bodyDiv w:val="1"/>
      <w:marLeft w:val="0"/>
      <w:marRight w:val="0"/>
      <w:marTop w:val="0"/>
      <w:marBottom w:val="0"/>
      <w:divBdr>
        <w:top w:val="none" w:sz="0" w:space="0" w:color="auto"/>
        <w:left w:val="none" w:sz="0" w:space="0" w:color="auto"/>
        <w:bottom w:val="none" w:sz="0" w:space="0" w:color="auto"/>
        <w:right w:val="none" w:sz="0" w:space="0" w:color="auto"/>
      </w:divBdr>
      <w:divsChild>
        <w:div w:id="654190585">
          <w:marLeft w:val="0"/>
          <w:marRight w:val="0"/>
          <w:marTop w:val="0"/>
          <w:marBottom w:val="0"/>
          <w:divBdr>
            <w:top w:val="none" w:sz="0" w:space="0" w:color="auto"/>
            <w:left w:val="none" w:sz="0" w:space="0" w:color="auto"/>
            <w:bottom w:val="none" w:sz="0" w:space="0" w:color="auto"/>
            <w:right w:val="none" w:sz="0" w:space="0" w:color="auto"/>
          </w:divBdr>
          <w:divsChild>
            <w:div w:id="936405791">
              <w:marLeft w:val="0"/>
              <w:marRight w:val="0"/>
              <w:marTop w:val="0"/>
              <w:marBottom w:val="0"/>
              <w:divBdr>
                <w:top w:val="none" w:sz="0" w:space="0" w:color="auto"/>
                <w:left w:val="none" w:sz="0" w:space="0" w:color="auto"/>
                <w:bottom w:val="none" w:sz="0" w:space="0" w:color="auto"/>
                <w:right w:val="none" w:sz="0" w:space="0" w:color="auto"/>
              </w:divBdr>
              <w:divsChild>
                <w:div w:id="436143182">
                  <w:marLeft w:val="0"/>
                  <w:marRight w:val="0"/>
                  <w:marTop w:val="0"/>
                  <w:marBottom w:val="0"/>
                  <w:divBdr>
                    <w:top w:val="none" w:sz="0" w:space="0" w:color="auto"/>
                    <w:left w:val="none" w:sz="0" w:space="0" w:color="auto"/>
                    <w:bottom w:val="none" w:sz="0" w:space="0" w:color="auto"/>
                    <w:right w:val="none" w:sz="0" w:space="0" w:color="auto"/>
                  </w:divBdr>
                  <w:divsChild>
                    <w:div w:id="202455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9546393">
      <w:bodyDiv w:val="1"/>
      <w:marLeft w:val="0"/>
      <w:marRight w:val="0"/>
      <w:marTop w:val="0"/>
      <w:marBottom w:val="0"/>
      <w:divBdr>
        <w:top w:val="none" w:sz="0" w:space="0" w:color="auto"/>
        <w:left w:val="none" w:sz="0" w:space="0" w:color="auto"/>
        <w:bottom w:val="none" w:sz="0" w:space="0" w:color="auto"/>
        <w:right w:val="none" w:sz="0" w:space="0" w:color="auto"/>
      </w:divBdr>
      <w:divsChild>
        <w:div w:id="1038624020">
          <w:marLeft w:val="0"/>
          <w:marRight w:val="0"/>
          <w:marTop w:val="0"/>
          <w:marBottom w:val="0"/>
          <w:divBdr>
            <w:top w:val="none" w:sz="0" w:space="0" w:color="auto"/>
            <w:left w:val="none" w:sz="0" w:space="0" w:color="auto"/>
            <w:bottom w:val="none" w:sz="0" w:space="0" w:color="auto"/>
            <w:right w:val="none" w:sz="0" w:space="0" w:color="auto"/>
          </w:divBdr>
          <w:divsChild>
            <w:div w:id="815756851">
              <w:marLeft w:val="0"/>
              <w:marRight w:val="0"/>
              <w:marTop w:val="0"/>
              <w:marBottom w:val="0"/>
              <w:divBdr>
                <w:top w:val="none" w:sz="0" w:space="0" w:color="auto"/>
                <w:left w:val="none" w:sz="0" w:space="0" w:color="auto"/>
                <w:bottom w:val="none" w:sz="0" w:space="0" w:color="auto"/>
                <w:right w:val="none" w:sz="0" w:space="0" w:color="auto"/>
              </w:divBdr>
              <w:divsChild>
                <w:div w:id="1819955280">
                  <w:marLeft w:val="0"/>
                  <w:marRight w:val="0"/>
                  <w:marTop w:val="0"/>
                  <w:marBottom w:val="0"/>
                  <w:divBdr>
                    <w:top w:val="none" w:sz="0" w:space="0" w:color="auto"/>
                    <w:left w:val="none" w:sz="0" w:space="0" w:color="auto"/>
                    <w:bottom w:val="none" w:sz="0" w:space="0" w:color="auto"/>
                    <w:right w:val="none" w:sz="0" w:space="0" w:color="auto"/>
                  </w:divBdr>
                  <w:divsChild>
                    <w:div w:id="212083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809786">
      <w:bodyDiv w:val="1"/>
      <w:marLeft w:val="0"/>
      <w:marRight w:val="0"/>
      <w:marTop w:val="0"/>
      <w:marBottom w:val="0"/>
      <w:divBdr>
        <w:top w:val="none" w:sz="0" w:space="0" w:color="auto"/>
        <w:left w:val="none" w:sz="0" w:space="0" w:color="auto"/>
        <w:bottom w:val="none" w:sz="0" w:space="0" w:color="auto"/>
        <w:right w:val="none" w:sz="0" w:space="0" w:color="auto"/>
      </w:divBdr>
      <w:divsChild>
        <w:div w:id="429621065">
          <w:marLeft w:val="432"/>
          <w:marRight w:val="0"/>
          <w:marTop w:val="0"/>
          <w:marBottom w:val="0"/>
          <w:divBdr>
            <w:top w:val="none" w:sz="0" w:space="0" w:color="auto"/>
            <w:left w:val="none" w:sz="0" w:space="0" w:color="auto"/>
            <w:bottom w:val="none" w:sz="0" w:space="0" w:color="auto"/>
            <w:right w:val="none" w:sz="0" w:space="0" w:color="auto"/>
          </w:divBdr>
        </w:div>
        <w:div w:id="1027409599">
          <w:marLeft w:val="432"/>
          <w:marRight w:val="0"/>
          <w:marTop w:val="0"/>
          <w:marBottom w:val="0"/>
          <w:divBdr>
            <w:top w:val="none" w:sz="0" w:space="0" w:color="auto"/>
            <w:left w:val="none" w:sz="0" w:space="0" w:color="auto"/>
            <w:bottom w:val="none" w:sz="0" w:space="0" w:color="auto"/>
            <w:right w:val="none" w:sz="0" w:space="0" w:color="auto"/>
          </w:divBdr>
        </w:div>
        <w:div w:id="1574659066">
          <w:marLeft w:val="432"/>
          <w:marRight w:val="0"/>
          <w:marTop w:val="0"/>
          <w:marBottom w:val="0"/>
          <w:divBdr>
            <w:top w:val="none" w:sz="0" w:space="0" w:color="auto"/>
            <w:left w:val="none" w:sz="0" w:space="0" w:color="auto"/>
            <w:bottom w:val="none" w:sz="0" w:space="0" w:color="auto"/>
            <w:right w:val="none" w:sz="0" w:space="0" w:color="auto"/>
          </w:divBdr>
        </w:div>
        <w:div w:id="1592664721">
          <w:marLeft w:val="432"/>
          <w:marRight w:val="0"/>
          <w:marTop w:val="0"/>
          <w:marBottom w:val="0"/>
          <w:divBdr>
            <w:top w:val="none" w:sz="0" w:space="0" w:color="auto"/>
            <w:left w:val="none" w:sz="0" w:space="0" w:color="auto"/>
            <w:bottom w:val="none" w:sz="0" w:space="0" w:color="auto"/>
            <w:right w:val="none" w:sz="0" w:space="0" w:color="auto"/>
          </w:divBdr>
        </w:div>
      </w:divsChild>
    </w:div>
    <w:div w:id="398022019">
      <w:bodyDiv w:val="1"/>
      <w:marLeft w:val="0"/>
      <w:marRight w:val="0"/>
      <w:marTop w:val="0"/>
      <w:marBottom w:val="0"/>
      <w:divBdr>
        <w:top w:val="none" w:sz="0" w:space="0" w:color="auto"/>
        <w:left w:val="none" w:sz="0" w:space="0" w:color="auto"/>
        <w:bottom w:val="none" w:sz="0" w:space="0" w:color="auto"/>
        <w:right w:val="none" w:sz="0" w:space="0" w:color="auto"/>
      </w:divBdr>
      <w:divsChild>
        <w:div w:id="2142650536">
          <w:marLeft w:val="0"/>
          <w:marRight w:val="0"/>
          <w:marTop w:val="0"/>
          <w:marBottom w:val="0"/>
          <w:divBdr>
            <w:top w:val="none" w:sz="0" w:space="0" w:color="auto"/>
            <w:left w:val="none" w:sz="0" w:space="0" w:color="auto"/>
            <w:bottom w:val="none" w:sz="0" w:space="0" w:color="auto"/>
            <w:right w:val="none" w:sz="0" w:space="0" w:color="auto"/>
          </w:divBdr>
          <w:divsChild>
            <w:div w:id="1805074276">
              <w:marLeft w:val="0"/>
              <w:marRight w:val="0"/>
              <w:marTop w:val="0"/>
              <w:marBottom w:val="0"/>
              <w:divBdr>
                <w:top w:val="none" w:sz="0" w:space="0" w:color="auto"/>
                <w:left w:val="none" w:sz="0" w:space="0" w:color="auto"/>
                <w:bottom w:val="none" w:sz="0" w:space="0" w:color="auto"/>
                <w:right w:val="none" w:sz="0" w:space="0" w:color="auto"/>
              </w:divBdr>
              <w:divsChild>
                <w:div w:id="1761217623">
                  <w:marLeft w:val="0"/>
                  <w:marRight w:val="0"/>
                  <w:marTop w:val="0"/>
                  <w:marBottom w:val="0"/>
                  <w:divBdr>
                    <w:top w:val="none" w:sz="0" w:space="0" w:color="auto"/>
                    <w:left w:val="none" w:sz="0" w:space="0" w:color="auto"/>
                    <w:bottom w:val="none" w:sz="0" w:space="0" w:color="auto"/>
                    <w:right w:val="none" w:sz="0" w:space="0" w:color="auto"/>
                  </w:divBdr>
                  <w:divsChild>
                    <w:div w:id="46039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019933">
      <w:bodyDiv w:val="1"/>
      <w:marLeft w:val="0"/>
      <w:marRight w:val="0"/>
      <w:marTop w:val="0"/>
      <w:marBottom w:val="0"/>
      <w:divBdr>
        <w:top w:val="none" w:sz="0" w:space="0" w:color="auto"/>
        <w:left w:val="none" w:sz="0" w:space="0" w:color="auto"/>
        <w:bottom w:val="none" w:sz="0" w:space="0" w:color="auto"/>
        <w:right w:val="none" w:sz="0" w:space="0" w:color="auto"/>
      </w:divBdr>
      <w:divsChild>
        <w:div w:id="451752260">
          <w:marLeft w:val="0"/>
          <w:marRight w:val="0"/>
          <w:marTop w:val="0"/>
          <w:marBottom w:val="0"/>
          <w:divBdr>
            <w:top w:val="none" w:sz="0" w:space="0" w:color="auto"/>
            <w:left w:val="none" w:sz="0" w:space="0" w:color="auto"/>
            <w:bottom w:val="none" w:sz="0" w:space="0" w:color="auto"/>
            <w:right w:val="none" w:sz="0" w:space="0" w:color="auto"/>
          </w:divBdr>
          <w:divsChild>
            <w:div w:id="587157607">
              <w:marLeft w:val="0"/>
              <w:marRight w:val="0"/>
              <w:marTop w:val="0"/>
              <w:marBottom w:val="0"/>
              <w:divBdr>
                <w:top w:val="none" w:sz="0" w:space="0" w:color="auto"/>
                <w:left w:val="none" w:sz="0" w:space="0" w:color="auto"/>
                <w:bottom w:val="none" w:sz="0" w:space="0" w:color="auto"/>
                <w:right w:val="none" w:sz="0" w:space="0" w:color="auto"/>
              </w:divBdr>
              <w:divsChild>
                <w:div w:id="1574658042">
                  <w:marLeft w:val="0"/>
                  <w:marRight w:val="0"/>
                  <w:marTop w:val="0"/>
                  <w:marBottom w:val="0"/>
                  <w:divBdr>
                    <w:top w:val="none" w:sz="0" w:space="0" w:color="auto"/>
                    <w:left w:val="none" w:sz="0" w:space="0" w:color="auto"/>
                    <w:bottom w:val="none" w:sz="0" w:space="0" w:color="auto"/>
                    <w:right w:val="none" w:sz="0" w:space="0" w:color="auto"/>
                  </w:divBdr>
                  <w:divsChild>
                    <w:div w:id="190652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674899">
      <w:bodyDiv w:val="1"/>
      <w:marLeft w:val="0"/>
      <w:marRight w:val="0"/>
      <w:marTop w:val="0"/>
      <w:marBottom w:val="0"/>
      <w:divBdr>
        <w:top w:val="none" w:sz="0" w:space="0" w:color="auto"/>
        <w:left w:val="none" w:sz="0" w:space="0" w:color="auto"/>
        <w:bottom w:val="none" w:sz="0" w:space="0" w:color="auto"/>
        <w:right w:val="none" w:sz="0" w:space="0" w:color="auto"/>
      </w:divBdr>
      <w:divsChild>
        <w:div w:id="120225214">
          <w:marLeft w:val="0"/>
          <w:marRight w:val="0"/>
          <w:marTop w:val="0"/>
          <w:marBottom w:val="0"/>
          <w:divBdr>
            <w:top w:val="none" w:sz="0" w:space="0" w:color="auto"/>
            <w:left w:val="none" w:sz="0" w:space="0" w:color="auto"/>
            <w:bottom w:val="none" w:sz="0" w:space="0" w:color="auto"/>
            <w:right w:val="none" w:sz="0" w:space="0" w:color="auto"/>
          </w:divBdr>
          <w:divsChild>
            <w:div w:id="347491827">
              <w:marLeft w:val="0"/>
              <w:marRight w:val="0"/>
              <w:marTop w:val="0"/>
              <w:marBottom w:val="0"/>
              <w:divBdr>
                <w:top w:val="none" w:sz="0" w:space="0" w:color="auto"/>
                <w:left w:val="none" w:sz="0" w:space="0" w:color="auto"/>
                <w:bottom w:val="none" w:sz="0" w:space="0" w:color="auto"/>
                <w:right w:val="none" w:sz="0" w:space="0" w:color="auto"/>
              </w:divBdr>
              <w:divsChild>
                <w:div w:id="65687204">
                  <w:marLeft w:val="0"/>
                  <w:marRight w:val="0"/>
                  <w:marTop w:val="0"/>
                  <w:marBottom w:val="0"/>
                  <w:divBdr>
                    <w:top w:val="none" w:sz="0" w:space="0" w:color="auto"/>
                    <w:left w:val="none" w:sz="0" w:space="0" w:color="auto"/>
                    <w:bottom w:val="none" w:sz="0" w:space="0" w:color="auto"/>
                    <w:right w:val="none" w:sz="0" w:space="0" w:color="auto"/>
                  </w:divBdr>
                  <w:divsChild>
                    <w:div w:id="153441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263994">
      <w:bodyDiv w:val="1"/>
      <w:marLeft w:val="0"/>
      <w:marRight w:val="0"/>
      <w:marTop w:val="0"/>
      <w:marBottom w:val="0"/>
      <w:divBdr>
        <w:top w:val="none" w:sz="0" w:space="0" w:color="auto"/>
        <w:left w:val="none" w:sz="0" w:space="0" w:color="auto"/>
        <w:bottom w:val="none" w:sz="0" w:space="0" w:color="auto"/>
        <w:right w:val="none" w:sz="0" w:space="0" w:color="auto"/>
      </w:divBdr>
      <w:divsChild>
        <w:div w:id="1773550357">
          <w:marLeft w:val="0"/>
          <w:marRight w:val="0"/>
          <w:marTop w:val="0"/>
          <w:marBottom w:val="0"/>
          <w:divBdr>
            <w:top w:val="none" w:sz="0" w:space="0" w:color="auto"/>
            <w:left w:val="none" w:sz="0" w:space="0" w:color="auto"/>
            <w:bottom w:val="none" w:sz="0" w:space="0" w:color="auto"/>
            <w:right w:val="none" w:sz="0" w:space="0" w:color="auto"/>
          </w:divBdr>
          <w:divsChild>
            <w:div w:id="826366014">
              <w:marLeft w:val="0"/>
              <w:marRight w:val="0"/>
              <w:marTop w:val="0"/>
              <w:marBottom w:val="0"/>
              <w:divBdr>
                <w:top w:val="none" w:sz="0" w:space="0" w:color="auto"/>
                <w:left w:val="none" w:sz="0" w:space="0" w:color="auto"/>
                <w:bottom w:val="none" w:sz="0" w:space="0" w:color="auto"/>
                <w:right w:val="none" w:sz="0" w:space="0" w:color="auto"/>
              </w:divBdr>
              <w:divsChild>
                <w:div w:id="1081635342">
                  <w:marLeft w:val="0"/>
                  <w:marRight w:val="0"/>
                  <w:marTop w:val="0"/>
                  <w:marBottom w:val="0"/>
                  <w:divBdr>
                    <w:top w:val="none" w:sz="0" w:space="0" w:color="auto"/>
                    <w:left w:val="none" w:sz="0" w:space="0" w:color="auto"/>
                    <w:bottom w:val="none" w:sz="0" w:space="0" w:color="auto"/>
                    <w:right w:val="none" w:sz="0" w:space="0" w:color="auto"/>
                  </w:divBdr>
                  <w:divsChild>
                    <w:div w:id="179248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546686">
      <w:bodyDiv w:val="1"/>
      <w:marLeft w:val="0"/>
      <w:marRight w:val="0"/>
      <w:marTop w:val="0"/>
      <w:marBottom w:val="0"/>
      <w:divBdr>
        <w:top w:val="none" w:sz="0" w:space="0" w:color="auto"/>
        <w:left w:val="none" w:sz="0" w:space="0" w:color="auto"/>
        <w:bottom w:val="none" w:sz="0" w:space="0" w:color="auto"/>
        <w:right w:val="none" w:sz="0" w:space="0" w:color="auto"/>
      </w:divBdr>
      <w:divsChild>
        <w:div w:id="1952129935">
          <w:marLeft w:val="0"/>
          <w:marRight w:val="0"/>
          <w:marTop w:val="0"/>
          <w:marBottom w:val="0"/>
          <w:divBdr>
            <w:top w:val="none" w:sz="0" w:space="0" w:color="auto"/>
            <w:left w:val="none" w:sz="0" w:space="0" w:color="auto"/>
            <w:bottom w:val="none" w:sz="0" w:space="0" w:color="auto"/>
            <w:right w:val="none" w:sz="0" w:space="0" w:color="auto"/>
          </w:divBdr>
          <w:divsChild>
            <w:div w:id="1688797671">
              <w:marLeft w:val="0"/>
              <w:marRight w:val="0"/>
              <w:marTop w:val="0"/>
              <w:marBottom w:val="0"/>
              <w:divBdr>
                <w:top w:val="none" w:sz="0" w:space="0" w:color="auto"/>
                <w:left w:val="none" w:sz="0" w:space="0" w:color="auto"/>
                <w:bottom w:val="none" w:sz="0" w:space="0" w:color="auto"/>
                <w:right w:val="none" w:sz="0" w:space="0" w:color="auto"/>
              </w:divBdr>
              <w:divsChild>
                <w:div w:id="351996094">
                  <w:marLeft w:val="0"/>
                  <w:marRight w:val="0"/>
                  <w:marTop w:val="0"/>
                  <w:marBottom w:val="0"/>
                  <w:divBdr>
                    <w:top w:val="none" w:sz="0" w:space="0" w:color="auto"/>
                    <w:left w:val="none" w:sz="0" w:space="0" w:color="auto"/>
                    <w:bottom w:val="none" w:sz="0" w:space="0" w:color="auto"/>
                    <w:right w:val="none" w:sz="0" w:space="0" w:color="auto"/>
                  </w:divBdr>
                  <w:divsChild>
                    <w:div w:id="53643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191821">
      <w:bodyDiv w:val="1"/>
      <w:marLeft w:val="0"/>
      <w:marRight w:val="0"/>
      <w:marTop w:val="0"/>
      <w:marBottom w:val="0"/>
      <w:divBdr>
        <w:top w:val="none" w:sz="0" w:space="0" w:color="auto"/>
        <w:left w:val="none" w:sz="0" w:space="0" w:color="auto"/>
        <w:bottom w:val="none" w:sz="0" w:space="0" w:color="auto"/>
        <w:right w:val="none" w:sz="0" w:space="0" w:color="auto"/>
      </w:divBdr>
      <w:divsChild>
        <w:div w:id="1801485692">
          <w:marLeft w:val="0"/>
          <w:marRight w:val="0"/>
          <w:marTop w:val="0"/>
          <w:marBottom w:val="0"/>
          <w:divBdr>
            <w:top w:val="none" w:sz="0" w:space="0" w:color="auto"/>
            <w:left w:val="none" w:sz="0" w:space="0" w:color="auto"/>
            <w:bottom w:val="none" w:sz="0" w:space="0" w:color="auto"/>
            <w:right w:val="none" w:sz="0" w:space="0" w:color="auto"/>
          </w:divBdr>
          <w:divsChild>
            <w:div w:id="451637572">
              <w:marLeft w:val="0"/>
              <w:marRight w:val="0"/>
              <w:marTop w:val="0"/>
              <w:marBottom w:val="0"/>
              <w:divBdr>
                <w:top w:val="none" w:sz="0" w:space="0" w:color="auto"/>
                <w:left w:val="none" w:sz="0" w:space="0" w:color="auto"/>
                <w:bottom w:val="none" w:sz="0" w:space="0" w:color="auto"/>
                <w:right w:val="none" w:sz="0" w:space="0" w:color="auto"/>
              </w:divBdr>
              <w:divsChild>
                <w:div w:id="1633054862">
                  <w:marLeft w:val="0"/>
                  <w:marRight w:val="0"/>
                  <w:marTop w:val="0"/>
                  <w:marBottom w:val="0"/>
                  <w:divBdr>
                    <w:top w:val="none" w:sz="0" w:space="0" w:color="auto"/>
                    <w:left w:val="none" w:sz="0" w:space="0" w:color="auto"/>
                    <w:bottom w:val="none" w:sz="0" w:space="0" w:color="auto"/>
                    <w:right w:val="none" w:sz="0" w:space="0" w:color="auto"/>
                  </w:divBdr>
                  <w:divsChild>
                    <w:div w:id="66643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9691074">
      <w:bodyDiv w:val="1"/>
      <w:marLeft w:val="0"/>
      <w:marRight w:val="0"/>
      <w:marTop w:val="0"/>
      <w:marBottom w:val="0"/>
      <w:divBdr>
        <w:top w:val="none" w:sz="0" w:space="0" w:color="auto"/>
        <w:left w:val="none" w:sz="0" w:space="0" w:color="auto"/>
        <w:bottom w:val="none" w:sz="0" w:space="0" w:color="auto"/>
        <w:right w:val="none" w:sz="0" w:space="0" w:color="auto"/>
      </w:divBdr>
      <w:divsChild>
        <w:div w:id="385220999">
          <w:marLeft w:val="0"/>
          <w:marRight w:val="0"/>
          <w:marTop w:val="0"/>
          <w:marBottom w:val="0"/>
          <w:divBdr>
            <w:top w:val="none" w:sz="0" w:space="0" w:color="auto"/>
            <w:left w:val="none" w:sz="0" w:space="0" w:color="auto"/>
            <w:bottom w:val="none" w:sz="0" w:space="0" w:color="auto"/>
            <w:right w:val="none" w:sz="0" w:space="0" w:color="auto"/>
          </w:divBdr>
          <w:divsChild>
            <w:div w:id="64423019">
              <w:marLeft w:val="0"/>
              <w:marRight w:val="0"/>
              <w:marTop w:val="0"/>
              <w:marBottom w:val="0"/>
              <w:divBdr>
                <w:top w:val="none" w:sz="0" w:space="0" w:color="auto"/>
                <w:left w:val="none" w:sz="0" w:space="0" w:color="auto"/>
                <w:bottom w:val="none" w:sz="0" w:space="0" w:color="auto"/>
                <w:right w:val="none" w:sz="0" w:space="0" w:color="auto"/>
              </w:divBdr>
              <w:divsChild>
                <w:div w:id="784350863">
                  <w:marLeft w:val="0"/>
                  <w:marRight w:val="0"/>
                  <w:marTop w:val="0"/>
                  <w:marBottom w:val="0"/>
                  <w:divBdr>
                    <w:top w:val="none" w:sz="0" w:space="0" w:color="auto"/>
                    <w:left w:val="none" w:sz="0" w:space="0" w:color="auto"/>
                    <w:bottom w:val="none" w:sz="0" w:space="0" w:color="auto"/>
                    <w:right w:val="none" w:sz="0" w:space="0" w:color="auto"/>
                  </w:divBdr>
                  <w:divsChild>
                    <w:div w:id="159273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760943">
      <w:bodyDiv w:val="1"/>
      <w:marLeft w:val="0"/>
      <w:marRight w:val="0"/>
      <w:marTop w:val="0"/>
      <w:marBottom w:val="0"/>
      <w:divBdr>
        <w:top w:val="none" w:sz="0" w:space="0" w:color="auto"/>
        <w:left w:val="none" w:sz="0" w:space="0" w:color="auto"/>
        <w:bottom w:val="none" w:sz="0" w:space="0" w:color="auto"/>
        <w:right w:val="none" w:sz="0" w:space="0" w:color="auto"/>
      </w:divBdr>
      <w:divsChild>
        <w:div w:id="1798452479">
          <w:marLeft w:val="0"/>
          <w:marRight w:val="0"/>
          <w:marTop w:val="0"/>
          <w:marBottom w:val="0"/>
          <w:divBdr>
            <w:top w:val="none" w:sz="0" w:space="0" w:color="auto"/>
            <w:left w:val="none" w:sz="0" w:space="0" w:color="auto"/>
            <w:bottom w:val="none" w:sz="0" w:space="0" w:color="auto"/>
            <w:right w:val="none" w:sz="0" w:space="0" w:color="auto"/>
          </w:divBdr>
          <w:divsChild>
            <w:div w:id="1704279911">
              <w:marLeft w:val="0"/>
              <w:marRight w:val="0"/>
              <w:marTop w:val="0"/>
              <w:marBottom w:val="0"/>
              <w:divBdr>
                <w:top w:val="none" w:sz="0" w:space="0" w:color="auto"/>
                <w:left w:val="none" w:sz="0" w:space="0" w:color="auto"/>
                <w:bottom w:val="none" w:sz="0" w:space="0" w:color="auto"/>
                <w:right w:val="none" w:sz="0" w:space="0" w:color="auto"/>
              </w:divBdr>
              <w:divsChild>
                <w:div w:id="511606355">
                  <w:marLeft w:val="0"/>
                  <w:marRight w:val="0"/>
                  <w:marTop w:val="0"/>
                  <w:marBottom w:val="0"/>
                  <w:divBdr>
                    <w:top w:val="none" w:sz="0" w:space="0" w:color="auto"/>
                    <w:left w:val="none" w:sz="0" w:space="0" w:color="auto"/>
                    <w:bottom w:val="none" w:sz="0" w:space="0" w:color="auto"/>
                    <w:right w:val="none" w:sz="0" w:space="0" w:color="auto"/>
                  </w:divBdr>
                  <w:divsChild>
                    <w:div w:id="55620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01">
      <w:bodyDiv w:val="1"/>
      <w:marLeft w:val="0"/>
      <w:marRight w:val="0"/>
      <w:marTop w:val="0"/>
      <w:marBottom w:val="0"/>
      <w:divBdr>
        <w:top w:val="none" w:sz="0" w:space="0" w:color="auto"/>
        <w:left w:val="none" w:sz="0" w:space="0" w:color="auto"/>
        <w:bottom w:val="none" w:sz="0" w:space="0" w:color="auto"/>
        <w:right w:val="none" w:sz="0" w:space="0" w:color="auto"/>
      </w:divBdr>
      <w:divsChild>
        <w:div w:id="398092483">
          <w:marLeft w:val="0"/>
          <w:marRight w:val="0"/>
          <w:marTop w:val="0"/>
          <w:marBottom w:val="0"/>
          <w:divBdr>
            <w:top w:val="none" w:sz="0" w:space="0" w:color="auto"/>
            <w:left w:val="none" w:sz="0" w:space="0" w:color="auto"/>
            <w:bottom w:val="none" w:sz="0" w:space="0" w:color="auto"/>
            <w:right w:val="none" w:sz="0" w:space="0" w:color="auto"/>
          </w:divBdr>
          <w:divsChild>
            <w:div w:id="1056123000">
              <w:marLeft w:val="0"/>
              <w:marRight w:val="0"/>
              <w:marTop w:val="0"/>
              <w:marBottom w:val="0"/>
              <w:divBdr>
                <w:top w:val="none" w:sz="0" w:space="0" w:color="auto"/>
                <w:left w:val="none" w:sz="0" w:space="0" w:color="auto"/>
                <w:bottom w:val="none" w:sz="0" w:space="0" w:color="auto"/>
                <w:right w:val="none" w:sz="0" w:space="0" w:color="auto"/>
              </w:divBdr>
              <w:divsChild>
                <w:div w:id="1804499564">
                  <w:marLeft w:val="0"/>
                  <w:marRight w:val="0"/>
                  <w:marTop w:val="0"/>
                  <w:marBottom w:val="0"/>
                  <w:divBdr>
                    <w:top w:val="none" w:sz="0" w:space="0" w:color="auto"/>
                    <w:left w:val="none" w:sz="0" w:space="0" w:color="auto"/>
                    <w:bottom w:val="none" w:sz="0" w:space="0" w:color="auto"/>
                    <w:right w:val="none" w:sz="0" w:space="0" w:color="auto"/>
                  </w:divBdr>
                  <w:divsChild>
                    <w:div w:id="36197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191206">
      <w:bodyDiv w:val="1"/>
      <w:marLeft w:val="0"/>
      <w:marRight w:val="0"/>
      <w:marTop w:val="0"/>
      <w:marBottom w:val="0"/>
      <w:divBdr>
        <w:top w:val="none" w:sz="0" w:space="0" w:color="auto"/>
        <w:left w:val="none" w:sz="0" w:space="0" w:color="auto"/>
        <w:bottom w:val="none" w:sz="0" w:space="0" w:color="auto"/>
        <w:right w:val="none" w:sz="0" w:space="0" w:color="auto"/>
      </w:divBdr>
      <w:divsChild>
        <w:div w:id="910044805">
          <w:marLeft w:val="0"/>
          <w:marRight w:val="0"/>
          <w:marTop w:val="0"/>
          <w:marBottom w:val="0"/>
          <w:divBdr>
            <w:top w:val="none" w:sz="0" w:space="0" w:color="auto"/>
            <w:left w:val="none" w:sz="0" w:space="0" w:color="auto"/>
            <w:bottom w:val="none" w:sz="0" w:space="0" w:color="auto"/>
            <w:right w:val="none" w:sz="0" w:space="0" w:color="auto"/>
          </w:divBdr>
          <w:divsChild>
            <w:div w:id="681863367">
              <w:marLeft w:val="0"/>
              <w:marRight w:val="0"/>
              <w:marTop w:val="0"/>
              <w:marBottom w:val="0"/>
              <w:divBdr>
                <w:top w:val="none" w:sz="0" w:space="0" w:color="auto"/>
                <w:left w:val="none" w:sz="0" w:space="0" w:color="auto"/>
                <w:bottom w:val="none" w:sz="0" w:space="0" w:color="auto"/>
                <w:right w:val="none" w:sz="0" w:space="0" w:color="auto"/>
              </w:divBdr>
              <w:divsChild>
                <w:div w:id="1946571883">
                  <w:marLeft w:val="0"/>
                  <w:marRight w:val="0"/>
                  <w:marTop w:val="0"/>
                  <w:marBottom w:val="0"/>
                  <w:divBdr>
                    <w:top w:val="none" w:sz="0" w:space="0" w:color="auto"/>
                    <w:left w:val="none" w:sz="0" w:space="0" w:color="auto"/>
                    <w:bottom w:val="none" w:sz="0" w:space="0" w:color="auto"/>
                    <w:right w:val="none" w:sz="0" w:space="0" w:color="auto"/>
                  </w:divBdr>
                  <w:divsChild>
                    <w:div w:id="117627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517071">
      <w:bodyDiv w:val="1"/>
      <w:marLeft w:val="0"/>
      <w:marRight w:val="0"/>
      <w:marTop w:val="0"/>
      <w:marBottom w:val="0"/>
      <w:divBdr>
        <w:top w:val="none" w:sz="0" w:space="0" w:color="auto"/>
        <w:left w:val="none" w:sz="0" w:space="0" w:color="auto"/>
        <w:bottom w:val="none" w:sz="0" w:space="0" w:color="auto"/>
        <w:right w:val="none" w:sz="0" w:space="0" w:color="auto"/>
      </w:divBdr>
    </w:div>
    <w:div w:id="1052580536">
      <w:bodyDiv w:val="1"/>
      <w:marLeft w:val="0"/>
      <w:marRight w:val="0"/>
      <w:marTop w:val="0"/>
      <w:marBottom w:val="0"/>
      <w:divBdr>
        <w:top w:val="none" w:sz="0" w:space="0" w:color="auto"/>
        <w:left w:val="none" w:sz="0" w:space="0" w:color="auto"/>
        <w:bottom w:val="none" w:sz="0" w:space="0" w:color="auto"/>
        <w:right w:val="none" w:sz="0" w:space="0" w:color="auto"/>
      </w:divBdr>
      <w:divsChild>
        <w:div w:id="1501576288">
          <w:marLeft w:val="0"/>
          <w:marRight w:val="0"/>
          <w:marTop w:val="0"/>
          <w:marBottom w:val="0"/>
          <w:divBdr>
            <w:top w:val="none" w:sz="0" w:space="0" w:color="auto"/>
            <w:left w:val="none" w:sz="0" w:space="0" w:color="auto"/>
            <w:bottom w:val="none" w:sz="0" w:space="0" w:color="auto"/>
            <w:right w:val="none" w:sz="0" w:space="0" w:color="auto"/>
          </w:divBdr>
          <w:divsChild>
            <w:div w:id="1403454620">
              <w:marLeft w:val="0"/>
              <w:marRight w:val="0"/>
              <w:marTop w:val="0"/>
              <w:marBottom w:val="0"/>
              <w:divBdr>
                <w:top w:val="none" w:sz="0" w:space="0" w:color="auto"/>
                <w:left w:val="none" w:sz="0" w:space="0" w:color="auto"/>
                <w:bottom w:val="none" w:sz="0" w:space="0" w:color="auto"/>
                <w:right w:val="none" w:sz="0" w:space="0" w:color="auto"/>
              </w:divBdr>
              <w:divsChild>
                <w:div w:id="1884557245">
                  <w:marLeft w:val="0"/>
                  <w:marRight w:val="0"/>
                  <w:marTop w:val="0"/>
                  <w:marBottom w:val="0"/>
                  <w:divBdr>
                    <w:top w:val="none" w:sz="0" w:space="0" w:color="auto"/>
                    <w:left w:val="none" w:sz="0" w:space="0" w:color="auto"/>
                    <w:bottom w:val="none" w:sz="0" w:space="0" w:color="auto"/>
                    <w:right w:val="none" w:sz="0" w:space="0" w:color="auto"/>
                  </w:divBdr>
                  <w:divsChild>
                    <w:div w:id="203229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231226">
      <w:bodyDiv w:val="1"/>
      <w:marLeft w:val="0"/>
      <w:marRight w:val="0"/>
      <w:marTop w:val="0"/>
      <w:marBottom w:val="0"/>
      <w:divBdr>
        <w:top w:val="none" w:sz="0" w:space="0" w:color="auto"/>
        <w:left w:val="none" w:sz="0" w:space="0" w:color="auto"/>
        <w:bottom w:val="none" w:sz="0" w:space="0" w:color="auto"/>
        <w:right w:val="none" w:sz="0" w:space="0" w:color="auto"/>
      </w:divBdr>
      <w:divsChild>
        <w:div w:id="939684060">
          <w:marLeft w:val="0"/>
          <w:marRight w:val="0"/>
          <w:marTop w:val="0"/>
          <w:marBottom w:val="0"/>
          <w:divBdr>
            <w:top w:val="none" w:sz="0" w:space="0" w:color="auto"/>
            <w:left w:val="none" w:sz="0" w:space="0" w:color="auto"/>
            <w:bottom w:val="none" w:sz="0" w:space="0" w:color="auto"/>
            <w:right w:val="none" w:sz="0" w:space="0" w:color="auto"/>
          </w:divBdr>
          <w:divsChild>
            <w:div w:id="1302928230">
              <w:marLeft w:val="0"/>
              <w:marRight w:val="0"/>
              <w:marTop w:val="0"/>
              <w:marBottom w:val="0"/>
              <w:divBdr>
                <w:top w:val="none" w:sz="0" w:space="0" w:color="auto"/>
                <w:left w:val="none" w:sz="0" w:space="0" w:color="auto"/>
                <w:bottom w:val="none" w:sz="0" w:space="0" w:color="auto"/>
                <w:right w:val="none" w:sz="0" w:space="0" w:color="auto"/>
              </w:divBdr>
              <w:divsChild>
                <w:div w:id="1948194913">
                  <w:marLeft w:val="0"/>
                  <w:marRight w:val="0"/>
                  <w:marTop w:val="0"/>
                  <w:marBottom w:val="0"/>
                  <w:divBdr>
                    <w:top w:val="none" w:sz="0" w:space="0" w:color="auto"/>
                    <w:left w:val="none" w:sz="0" w:space="0" w:color="auto"/>
                    <w:bottom w:val="none" w:sz="0" w:space="0" w:color="auto"/>
                    <w:right w:val="none" w:sz="0" w:space="0" w:color="auto"/>
                  </w:divBdr>
                  <w:divsChild>
                    <w:div w:id="195998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399203">
      <w:bodyDiv w:val="1"/>
      <w:marLeft w:val="0"/>
      <w:marRight w:val="0"/>
      <w:marTop w:val="0"/>
      <w:marBottom w:val="0"/>
      <w:divBdr>
        <w:top w:val="none" w:sz="0" w:space="0" w:color="auto"/>
        <w:left w:val="none" w:sz="0" w:space="0" w:color="auto"/>
        <w:bottom w:val="none" w:sz="0" w:space="0" w:color="auto"/>
        <w:right w:val="none" w:sz="0" w:space="0" w:color="auto"/>
      </w:divBdr>
      <w:divsChild>
        <w:div w:id="128479675">
          <w:marLeft w:val="0"/>
          <w:marRight w:val="0"/>
          <w:marTop w:val="0"/>
          <w:marBottom w:val="0"/>
          <w:divBdr>
            <w:top w:val="none" w:sz="0" w:space="0" w:color="auto"/>
            <w:left w:val="none" w:sz="0" w:space="0" w:color="auto"/>
            <w:bottom w:val="none" w:sz="0" w:space="0" w:color="auto"/>
            <w:right w:val="none" w:sz="0" w:space="0" w:color="auto"/>
          </w:divBdr>
          <w:divsChild>
            <w:div w:id="1602028991">
              <w:marLeft w:val="0"/>
              <w:marRight w:val="0"/>
              <w:marTop w:val="0"/>
              <w:marBottom w:val="0"/>
              <w:divBdr>
                <w:top w:val="none" w:sz="0" w:space="0" w:color="auto"/>
                <w:left w:val="none" w:sz="0" w:space="0" w:color="auto"/>
                <w:bottom w:val="none" w:sz="0" w:space="0" w:color="auto"/>
                <w:right w:val="none" w:sz="0" w:space="0" w:color="auto"/>
              </w:divBdr>
              <w:divsChild>
                <w:div w:id="1872187200">
                  <w:marLeft w:val="0"/>
                  <w:marRight w:val="0"/>
                  <w:marTop w:val="0"/>
                  <w:marBottom w:val="0"/>
                  <w:divBdr>
                    <w:top w:val="none" w:sz="0" w:space="0" w:color="auto"/>
                    <w:left w:val="none" w:sz="0" w:space="0" w:color="auto"/>
                    <w:bottom w:val="none" w:sz="0" w:space="0" w:color="auto"/>
                    <w:right w:val="none" w:sz="0" w:space="0" w:color="auto"/>
                  </w:divBdr>
                  <w:divsChild>
                    <w:div w:id="72326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384587">
      <w:bodyDiv w:val="1"/>
      <w:marLeft w:val="0"/>
      <w:marRight w:val="0"/>
      <w:marTop w:val="0"/>
      <w:marBottom w:val="0"/>
      <w:divBdr>
        <w:top w:val="none" w:sz="0" w:space="0" w:color="auto"/>
        <w:left w:val="none" w:sz="0" w:space="0" w:color="auto"/>
        <w:bottom w:val="none" w:sz="0" w:space="0" w:color="auto"/>
        <w:right w:val="none" w:sz="0" w:space="0" w:color="auto"/>
      </w:divBdr>
      <w:divsChild>
        <w:div w:id="1213031350">
          <w:marLeft w:val="0"/>
          <w:marRight w:val="0"/>
          <w:marTop w:val="0"/>
          <w:marBottom w:val="0"/>
          <w:divBdr>
            <w:top w:val="none" w:sz="0" w:space="0" w:color="auto"/>
            <w:left w:val="none" w:sz="0" w:space="0" w:color="auto"/>
            <w:bottom w:val="none" w:sz="0" w:space="0" w:color="auto"/>
            <w:right w:val="none" w:sz="0" w:space="0" w:color="auto"/>
          </w:divBdr>
          <w:divsChild>
            <w:div w:id="1259633017">
              <w:marLeft w:val="0"/>
              <w:marRight w:val="0"/>
              <w:marTop w:val="0"/>
              <w:marBottom w:val="0"/>
              <w:divBdr>
                <w:top w:val="none" w:sz="0" w:space="0" w:color="auto"/>
                <w:left w:val="none" w:sz="0" w:space="0" w:color="auto"/>
                <w:bottom w:val="none" w:sz="0" w:space="0" w:color="auto"/>
                <w:right w:val="none" w:sz="0" w:space="0" w:color="auto"/>
              </w:divBdr>
              <w:divsChild>
                <w:div w:id="1193347788">
                  <w:marLeft w:val="0"/>
                  <w:marRight w:val="0"/>
                  <w:marTop w:val="0"/>
                  <w:marBottom w:val="0"/>
                  <w:divBdr>
                    <w:top w:val="none" w:sz="0" w:space="0" w:color="auto"/>
                    <w:left w:val="none" w:sz="0" w:space="0" w:color="auto"/>
                    <w:bottom w:val="none" w:sz="0" w:space="0" w:color="auto"/>
                    <w:right w:val="none" w:sz="0" w:space="0" w:color="auto"/>
                  </w:divBdr>
                  <w:divsChild>
                    <w:div w:id="166620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045406">
      <w:bodyDiv w:val="1"/>
      <w:marLeft w:val="0"/>
      <w:marRight w:val="0"/>
      <w:marTop w:val="0"/>
      <w:marBottom w:val="0"/>
      <w:divBdr>
        <w:top w:val="none" w:sz="0" w:space="0" w:color="auto"/>
        <w:left w:val="none" w:sz="0" w:space="0" w:color="auto"/>
        <w:bottom w:val="none" w:sz="0" w:space="0" w:color="auto"/>
        <w:right w:val="none" w:sz="0" w:space="0" w:color="auto"/>
      </w:divBdr>
      <w:divsChild>
        <w:div w:id="1768387157">
          <w:marLeft w:val="0"/>
          <w:marRight w:val="0"/>
          <w:marTop w:val="0"/>
          <w:marBottom w:val="0"/>
          <w:divBdr>
            <w:top w:val="none" w:sz="0" w:space="0" w:color="auto"/>
            <w:left w:val="none" w:sz="0" w:space="0" w:color="auto"/>
            <w:bottom w:val="none" w:sz="0" w:space="0" w:color="auto"/>
            <w:right w:val="none" w:sz="0" w:space="0" w:color="auto"/>
          </w:divBdr>
          <w:divsChild>
            <w:div w:id="971210683">
              <w:marLeft w:val="0"/>
              <w:marRight w:val="0"/>
              <w:marTop w:val="0"/>
              <w:marBottom w:val="0"/>
              <w:divBdr>
                <w:top w:val="none" w:sz="0" w:space="0" w:color="auto"/>
                <w:left w:val="none" w:sz="0" w:space="0" w:color="auto"/>
                <w:bottom w:val="none" w:sz="0" w:space="0" w:color="auto"/>
                <w:right w:val="none" w:sz="0" w:space="0" w:color="auto"/>
              </w:divBdr>
              <w:divsChild>
                <w:div w:id="1306935655">
                  <w:marLeft w:val="0"/>
                  <w:marRight w:val="0"/>
                  <w:marTop w:val="0"/>
                  <w:marBottom w:val="0"/>
                  <w:divBdr>
                    <w:top w:val="none" w:sz="0" w:space="0" w:color="auto"/>
                    <w:left w:val="none" w:sz="0" w:space="0" w:color="auto"/>
                    <w:bottom w:val="none" w:sz="0" w:space="0" w:color="auto"/>
                    <w:right w:val="none" w:sz="0" w:space="0" w:color="auto"/>
                  </w:divBdr>
                  <w:divsChild>
                    <w:div w:id="91077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301048">
      <w:bodyDiv w:val="1"/>
      <w:marLeft w:val="0"/>
      <w:marRight w:val="0"/>
      <w:marTop w:val="0"/>
      <w:marBottom w:val="0"/>
      <w:divBdr>
        <w:top w:val="none" w:sz="0" w:space="0" w:color="auto"/>
        <w:left w:val="none" w:sz="0" w:space="0" w:color="auto"/>
        <w:bottom w:val="none" w:sz="0" w:space="0" w:color="auto"/>
        <w:right w:val="none" w:sz="0" w:space="0" w:color="auto"/>
      </w:divBdr>
      <w:divsChild>
        <w:div w:id="878011775">
          <w:marLeft w:val="0"/>
          <w:marRight w:val="0"/>
          <w:marTop w:val="0"/>
          <w:marBottom w:val="0"/>
          <w:divBdr>
            <w:top w:val="none" w:sz="0" w:space="0" w:color="auto"/>
            <w:left w:val="none" w:sz="0" w:space="0" w:color="auto"/>
            <w:bottom w:val="none" w:sz="0" w:space="0" w:color="auto"/>
            <w:right w:val="none" w:sz="0" w:space="0" w:color="auto"/>
          </w:divBdr>
          <w:divsChild>
            <w:div w:id="1492136731">
              <w:marLeft w:val="0"/>
              <w:marRight w:val="0"/>
              <w:marTop w:val="0"/>
              <w:marBottom w:val="0"/>
              <w:divBdr>
                <w:top w:val="none" w:sz="0" w:space="0" w:color="auto"/>
                <w:left w:val="none" w:sz="0" w:space="0" w:color="auto"/>
                <w:bottom w:val="none" w:sz="0" w:space="0" w:color="auto"/>
                <w:right w:val="none" w:sz="0" w:space="0" w:color="auto"/>
              </w:divBdr>
              <w:divsChild>
                <w:div w:id="2088068409">
                  <w:marLeft w:val="0"/>
                  <w:marRight w:val="0"/>
                  <w:marTop w:val="0"/>
                  <w:marBottom w:val="0"/>
                  <w:divBdr>
                    <w:top w:val="none" w:sz="0" w:space="0" w:color="auto"/>
                    <w:left w:val="none" w:sz="0" w:space="0" w:color="auto"/>
                    <w:bottom w:val="none" w:sz="0" w:space="0" w:color="auto"/>
                    <w:right w:val="none" w:sz="0" w:space="0" w:color="auto"/>
                  </w:divBdr>
                  <w:divsChild>
                    <w:div w:id="168481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871542">
      <w:bodyDiv w:val="1"/>
      <w:marLeft w:val="0"/>
      <w:marRight w:val="0"/>
      <w:marTop w:val="0"/>
      <w:marBottom w:val="0"/>
      <w:divBdr>
        <w:top w:val="none" w:sz="0" w:space="0" w:color="auto"/>
        <w:left w:val="none" w:sz="0" w:space="0" w:color="auto"/>
        <w:bottom w:val="none" w:sz="0" w:space="0" w:color="auto"/>
        <w:right w:val="none" w:sz="0" w:space="0" w:color="auto"/>
      </w:divBdr>
      <w:divsChild>
        <w:div w:id="1026977305">
          <w:marLeft w:val="0"/>
          <w:marRight w:val="0"/>
          <w:marTop w:val="0"/>
          <w:marBottom w:val="0"/>
          <w:divBdr>
            <w:top w:val="none" w:sz="0" w:space="0" w:color="auto"/>
            <w:left w:val="none" w:sz="0" w:space="0" w:color="auto"/>
            <w:bottom w:val="none" w:sz="0" w:space="0" w:color="auto"/>
            <w:right w:val="none" w:sz="0" w:space="0" w:color="auto"/>
          </w:divBdr>
          <w:divsChild>
            <w:div w:id="451291501">
              <w:marLeft w:val="0"/>
              <w:marRight w:val="0"/>
              <w:marTop w:val="0"/>
              <w:marBottom w:val="0"/>
              <w:divBdr>
                <w:top w:val="none" w:sz="0" w:space="0" w:color="auto"/>
                <w:left w:val="none" w:sz="0" w:space="0" w:color="auto"/>
                <w:bottom w:val="none" w:sz="0" w:space="0" w:color="auto"/>
                <w:right w:val="none" w:sz="0" w:space="0" w:color="auto"/>
              </w:divBdr>
              <w:divsChild>
                <w:div w:id="1837069030">
                  <w:marLeft w:val="0"/>
                  <w:marRight w:val="0"/>
                  <w:marTop w:val="0"/>
                  <w:marBottom w:val="0"/>
                  <w:divBdr>
                    <w:top w:val="none" w:sz="0" w:space="0" w:color="auto"/>
                    <w:left w:val="none" w:sz="0" w:space="0" w:color="auto"/>
                    <w:bottom w:val="none" w:sz="0" w:space="0" w:color="auto"/>
                    <w:right w:val="none" w:sz="0" w:space="0" w:color="auto"/>
                  </w:divBdr>
                  <w:divsChild>
                    <w:div w:id="204370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018042">
      <w:bodyDiv w:val="1"/>
      <w:marLeft w:val="0"/>
      <w:marRight w:val="0"/>
      <w:marTop w:val="0"/>
      <w:marBottom w:val="0"/>
      <w:divBdr>
        <w:top w:val="none" w:sz="0" w:space="0" w:color="auto"/>
        <w:left w:val="none" w:sz="0" w:space="0" w:color="auto"/>
        <w:bottom w:val="none" w:sz="0" w:space="0" w:color="auto"/>
        <w:right w:val="none" w:sz="0" w:space="0" w:color="auto"/>
      </w:divBdr>
      <w:divsChild>
        <w:div w:id="1310866015">
          <w:marLeft w:val="0"/>
          <w:marRight w:val="0"/>
          <w:marTop w:val="0"/>
          <w:marBottom w:val="0"/>
          <w:divBdr>
            <w:top w:val="none" w:sz="0" w:space="0" w:color="auto"/>
            <w:left w:val="none" w:sz="0" w:space="0" w:color="auto"/>
            <w:bottom w:val="none" w:sz="0" w:space="0" w:color="auto"/>
            <w:right w:val="none" w:sz="0" w:space="0" w:color="auto"/>
          </w:divBdr>
          <w:divsChild>
            <w:div w:id="656307217">
              <w:marLeft w:val="0"/>
              <w:marRight w:val="0"/>
              <w:marTop w:val="0"/>
              <w:marBottom w:val="0"/>
              <w:divBdr>
                <w:top w:val="none" w:sz="0" w:space="0" w:color="auto"/>
                <w:left w:val="none" w:sz="0" w:space="0" w:color="auto"/>
                <w:bottom w:val="none" w:sz="0" w:space="0" w:color="auto"/>
                <w:right w:val="none" w:sz="0" w:space="0" w:color="auto"/>
              </w:divBdr>
              <w:divsChild>
                <w:div w:id="750350311">
                  <w:marLeft w:val="0"/>
                  <w:marRight w:val="0"/>
                  <w:marTop w:val="0"/>
                  <w:marBottom w:val="0"/>
                  <w:divBdr>
                    <w:top w:val="none" w:sz="0" w:space="0" w:color="auto"/>
                    <w:left w:val="none" w:sz="0" w:space="0" w:color="auto"/>
                    <w:bottom w:val="none" w:sz="0" w:space="0" w:color="auto"/>
                    <w:right w:val="none" w:sz="0" w:space="0" w:color="auto"/>
                  </w:divBdr>
                  <w:divsChild>
                    <w:div w:id="202034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579854">
      <w:bodyDiv w:val="1"/>
      <w:marLeft w:val="0"/>
      <w:marRight w:val="0"/>
      <w:marTop w:val="0"/>
      <w:marBottom w:val="0"/>
      <w:divBdr>
        <w:top w:val="none" w:sz="0" w:space="0" w:color="auto"/>
        <w:left w:val="none" w:sz="0" w:space="0" w:color="auto"/>
        <w:bottom w:val="none" w:sz="0" w:space="0" w:color="auto"/>
        <w:right w:val="none" w:sz="0" w:space="0" w:color="auto"/>
      </w:divBdr>
    </w:div>
    <w:div w:id="1711299266">
      <w:bodyDiv w:val="1"/>
      <w:marLeft w:val="0"/>
      <w:marRight w:val="0"/>
      <w:marTop w:val="0"/>
      <w:marBottom w:val="0"/>
      <w:divBdr>
        <w:top w:val="none" w:sz="0" w:space="0" w:color="auto"/>
        <w:left w:val="none" w:sz="0" w:space="0" w:color="auto"/>
        <w:bottom w:val="none" w:sz="0" w:space="0" w:color="auto"/>
        <w:right w:val="none" w:sz="0" w:space="0" w:color="auto"/>
      </w:divBdr>
      <w:divsChild>
        <w:div w:id="442649561">
          <w:marLeft w:val="0"/>
          <w:marRight w:val="0"/>
          <w:marTop w:val="0"/>
          <w:marBottom w:val="0"/>
          <w:divBdr>
            <w:top w:val="none" w:sz="0" w:space="0" w:color="auto"/>
            <w:left w:val="none" w:sz="0" w:space="0" w:color="auto"/>
            <w:bottom w:val="none" w:sz="0" w:space="0" w:color="auto"/>
            <w:right w:val="none" w:sz="0" w:space="0" w:color="auto"/>
          </w:divBdr>
          <w:divsChild>
            <w:div w:id="438448706">
              <w:marLeft w:val="0"/>
              <w:marRight w:val="0"/>
              <w:marTop w:val="0"/>
              <w:marBottom w:val="0"/>
              <w:divBdr>
                <w:top w:val="none" w:sz="0" w:space="0" w:color="auto"/>
                <w:left w:val="none" w:sz="0" w:space="0" w:color="auto"/>
                <w:bottom w:val="none" w:sz="0" w:space="0" w:color="auto"/>
                <w:right w:val="none" w:sz="0" w:space="0" w:color="auto"/>
              </w:divBdr>
              <w:divsChild>
                <w:div w:id="197351134">
                  <w:marLeft w:val="0"/>
                  <w:marRight w:val="0"/>
                  <w:marTop w:val="0"/>
                  <w:marBottom w:val="0"/>
                  <w:divBdr>
                    <w:top w:val="none" w:sz="0" w:space="0" w:color="auto"/>
                    <w:left w:val="none" w:sz="0" w:space="0" w:color="auto"/>
                    <w:bottom w:val="none" w:sz="0" w:space="0" w:color="auto"/>
                    <w:right w:val="none" w:sz="0" w:space="0" w:color="auto"/>
                  </w:divBdr>
                  <w:divsChild>
                    <w:div w:id="212330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146721">
      <w:bodyDiv w:val="1"/>
      <w:marLeft w:val="0"/>
      <w:marRight w:val="0"/>
      <w:marTop w:val="0"/>
      <w:marBottom w:val="0"/>
      <w:divBdr>
        <w:top w:val="none" w:sz="0" w:space="0" w:color="auto"/>
        <w:left w:val="none" w:sz="0" w:space="0" w:color="auto"/>
        <w:bottom w:val="none" w:sz="0" w:space="0" w:color="auto"/>
        <w:right w:val="none" w:sz="0" w:space="0" w:color="auto"/>
      </w:divBdr>
      <w:divsChild>
        <w:div w:id="2076462892">
          <w:marLeft w:val="0"/>
          <w:marRight w:val="0"/>
          <w:marTop w:val="0"/>
          <w:marBottom w:val="0"/>
          <w:divBdr>
            <w:top w:val="none" w:sz="0" w:space="0" w:color="auto"/>
            <w:left w:val="none" w:sz="0" w:space="0" w:color="auto"/>
            <w:bottom w:val="none" w:sz="0" w:space="0" w:color="auto"/>
            <w:right w:val="none" w:sz="0" w:space="0" w:color="auto"/>
          </w:divBdr>
          <w:divsChild>
            <w:div w:id="1874033155">
              <w:marLeft w:val="0"/>
              <w:marRight w:val="0"/>
              <w:marTop w:val="0"/>
              <w:marBottom w:val="0"/>
              <w:divBdr>
                <w:top w:val="none" w:sz="0" w:space="0" w:color="auto"/>
                <w:left w:val="none" w:sz="0" w:space="0" w:color="auto"/>
                <w:bottom w:val="none" w:sz="0" w:space="0" w:color="auto"/>
                <w:right w:val="none" w:sz="0" w:space="0" w:color="auto"/>
              </w:divBdr>
              <w:divsChild>
                <w:div w:id="858550076">
                  <w:marLeft w:val="0"/>
                  <w:marRight w:val="0"/>
                  <w:marTop w:val="0"/>
                  <w:marBottom w:val="0"/>
                  <w:divBdr>
                    <w:top w:val="none" w:sz="0" w:space="0" w:color="auto"/>
                    <w:left w:val="none" w:sz="0" w:space="0" w:color="auto"/>
                    <w:bottom w:val="none" w:sz="0" w:space="0" w:color="auto"/>
                    <w:right w:val="none" w:sz="0" w:space="0" w:color="auto"/>
                  </w:divBdr>
                  <w:divsChild>
                    <w:div w:id="44100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726407">
      <w:bodyDiv w:val="1"/>
      <w:marLeft w:val="0"/>
      <w:marRight w:val="0"/>
      <w:marTop w:val="0"/>
      <w:marBottom w:val="0"/>
      <w:divBdr>
        <w:top w:val="none" w:sz="0" w:space="0" w:color="auto"/>
        <w:left w:val="none" w:sz="0" w:space="0" w:color="auto"/>
        <w:bottom w:val="none" w:sz="0" w:space="0" w:color="auto"/>
        <w:right w:val="none" w:sz="0" w:space="0" w:color="auto"/>
      </w:divBdr>
      <w:divsChild>
        <w:div w:id="1078403547">
          <w:marLeft w:val="0"/>
          <w:marRight w:val="0"/>
          <w:marTop w:val="0"/>
          <w:marBottom w:val="0"/>
          <w:divBdr>
            <w:top w:val="none" w:sz="0" w:space="0" w:color="auto"/>
            <w:left w:val="none" w:sz="0" w:space="0" w:color="auto"/>
            <w:bottom w:val="none" w:sz="0" w:space="0" w:color="auto"/>
            <w:right w:val="none" w:sz="0" w:space="0" w:color="auto"/>
          </w:divBdr>
          <w:divsChild>
            <w:div w:id="1140877815">
              <w:marLeft w:val="0"/>
              <w:marRight w:val="0"/>
              <w:marTop w:val="0"/>
              <w:marBottom w:val="0"/>
              <w:divBdr>
                <w:top w:val="none" w:sz="0" w:space="0" w:color="auto"/>
                <w:left w:val="none" w:sz="0" w:space="0" w:color="auto"/>
                <w:bottom w:val="none" w:sz="0" w:space="0" w:color="auto"/>
                <w:right w:val="none" w:sz="0" w:space="0" w:color="auto"/>
              </w:divBdr>
              <w:divsChild>
                <w:div w:id="549194257">
                  <w:marLeft w:val="0"/>
                  <w:marRight w:val="0"/>
                  <w:marTop w:val="0"/>
                  <w:marBottom w:val="0"/>
                  <w:divBdr>
                    <w:top w:val="none" w:sz="0" w:space="0" w:color="auto"/>
                    <w:left w:val="none" w:sz="0" w:space="0" w:color="auto"/>
                    <w:bottom w:val="none" w:sz="0" w:space="0" w:color="auto"/>
                    <w:right w:val="none" w:sz="0" w:space="0" w:color="auto"/>
                  </w:divBdr>
                  <w:divsChild>
                    <w:div w:id="48296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112277">
      <w:bodyDiv w:val="1"/>
      <w:marLeft w:val="0"/>
      <w:marRight w:val="0"/>
      <w:marTop w:val="0"/>
      <w:marBottom w:val="0"/>
      <w:divBdr>
        <w:top w:val="none" w:sz="0" w:space="0" w:color="auto"/>
        <w:left w:val="none" w:sz="0" w:space="0" w:color="auto"/>
        <w:bottom w:val="none" w:sz="0" w:space="0" w:color="auto"/>
        <w:right w:val="none" w:sz="0" w:space="0" w:color="auto"/>
      </w:divBdr>
      <w:divsChild>
        <w:div w:id="847595675">
          <w:marLeft w:val="0"/>
          <w:marRight w:val="0"/>
          <w:marTop w:val="0"/>
          <w:marBottom w:val="0"/>
          <w:divBdr>
            <w:top w:val="none" w:sz="0" w:space="0" w:color="auto"/>
            <w:left w:val="none" w:sz="0" w:space="0" w:color="auto"/>
            <w:bottom w:val="none" w:sz="0" w:space="0" w:color="auto"/>
            <w:right w:val="none" w:sz="0" w:space="0" w:color="auto"/>
          </w:divBdr>
          <w:divsChild>
            <w:div w:id="1930893935">
              <w:marLeft w:val="0"/>
              <w:marRight w:val="0"/>
              <w:marTop w:val="0"/>
              <w:marBottom w:val="0"/>
              <w:divBdr>
                <w:top w:val="none" w:sz="0" w:space="0" w:color="auto"/>
                <w:left w:val="none" w:sz="0" w:space="0" w:color="auto"/>
                <w:bottom w:val="none" w:sz="0" w:space="0" w:color="auto"/>
                <w:right w:val="none" w:sz="0" w:space="0" w:color="auto"/>
              </w:divBdr>
              <w:divsChild>
                <w:div w:id="1634485162">
                  <w:marLeft w:val="0"/>
                  <w:marRight w:val="0"/>
                  <w:marTop w:val="0"/>
                  <w:marBottom w:val="0"/>
                  <w:divBdr>
                    <w:top w:val="none" w:sz="0" w:space="0" w:color="auto"/>
                    <w:left w:val="none" w:sz="0" w:space="0" w:color="auto"/>
                    <w:bottom w:val="none" w:sz="0" w:space="0" w:color="auto"/>
                    <w:right w:val="none" w:sz="0" w:space="0" w:color="auto"/>
                  </w:divBdr>
                  <w:divsChild>
                    <w:div w:id="98161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900370">
      <w:bodyDiv w:val="1"/>
      <w:marLeft w:val="0"/>
      <w:marRight w:val="0"/>
      <w:marTop w:val="0"/>
      <w:marBottom w:val="0"/>
      <w:divBdr>
        <w:top w:val="none" w:sz="0" w:space="0" w:color="auto"/>
        <w:left w:val="none" w:sz="0" w:space="0" w:color="auto"/>
        <w:bottom w:val="none" w:sz="0" w:space="0" w:color="auto"/>
        <w:right w:val="none" w:sz="0" w:space="0" w:color="auto"/>
      </w:divBdr>
    </w:div>
    <w:div w:id="2038895321">
      <w:bodyDiv w:val="1"/>
      <w:marLeft w:val="0"/>
      <w:marRight w:val="0"/>
      <w:marTop w:val="0"/>
      <w:marBottom w:val="0"/>
      <w:divBdr>
        <w:top w:val="none" w:sz="0" w:space="0" w:color="auto"/>
        <w:left w:val="none" w:sz="0" w:space="0" w:color="auto"/>
        <w:bottom w:val="none" w:sz="0" w:space="0" w:color="auto"/>
        <w:right w:val="none" w:sz="0" w:space="0" w:color="auto"/>
      </w:divBdr>
      <w:divsChild>
        <w:div w:id="1417938921">
          <w:marLeft w:val="0"/>
          <w:marRight w:val="0"/>
          <w:marTop w:val="0"/>
          <w:marBottom w:val="0"/>
          <w:divBdr>
            <w:top w:val="none" w:sz="0" w:space="0" w:color="auto"/>
            <w:left w:val="none" w:sz="0" w:space="0" w:color="auto"/>
            <w:bottom w:val="none" w:sz="0" w:space="0" w:color="auto"/>
            <w:right w:val="none" w:sz="0" w:space="0" w:color="auto"/>
          </w:divBdr>
          <w:divsChild>
            <w:div w:id="425149657">
              <w:marLeft w:val="0"/>
              <w:marRight w:val="0"/>
              <w:marTop w:val="0"/>
              <w:marBottom w:val="0"/>
              <w:divBdr>
                <w:top w:val="none" w:sz="0" w:space="0" w:color="auto"/>
                <w:left w:val="none" w:sz="0" w:space="0" w:color="auto"/>
                <w:bottom w:val="none" w:sz="0" w:space="0" w:color="auto"/>
                <w:right w:val="none" w:sz="0" w:space="0" w:color="auto"/>
              </w:divBdr>
              <w:divsChild>
                <w:div w:id="28268160">
                  <w:marLeft w:val="0"/>
                  <w:marRight w:val="0"/>
                  <w:marTop w:val="0"/>
                  <w:marBottom w:val="0"/>
                  <w:divBdr>
                    <w:top w:val="none" w:sz="0" w:space="0" w:color="auto"/>
                    <w:left w:val="none" w:sz="0" w:space="0" w:color="auto"/>
                    <w:bottom w:val="none" w:sz="0" w:space="0" w:color="auto"/>
                    <w:right w:val="none" w:sz="0" w:space="0" w:color="auto"/>
                  </w:divBdr>
                  <w:divsChild>
                    <w:div w:id="109721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0805756">
      <w:bodyDiv w:val="1"/>
      <w:marLeft w:val="0"/>
      <w:marRight w:val="0"/>
      <w:marTop w:val="0"/>
      <w:marBottom w:val="0"/>
      <w:divBdr>
        <w:top w:val="none" w:sz="0" w:space="0" w:color="auto"/>
        <w:left w:val="none" w:sz="0" w:space="0" w:color="auto"/>
        <w:bottom w:val="none" w:sz="0" w:space="0" w:color="auto"/>
        <w:right w:val="none" w:sz="0" w:space="0" w:color="auto"/>
      </w:divBdr>
      <w:divsChild>
        <w:div w:id="648097048">
          <w:marLeft w:val="0"/>
          <w:marRight w:val="0"/>
          <w:marTop w:val="0"/>
          <w:marBottom w:val="0"/>
          <w:divBdr>
            <w:top w:val="none" w:sz="0" w:space="0" w:color="auto"/>
            <w:left w:val="none" w:sz="0" w:space="0" w:color="auto"/>
            <w:bottom w:val="none" w:sz="0" w:space="0" w:color="auto"/>
            <w:right w:val="none" w:sz="0" w:space="0" w:color="auto"/>
          </w:divBdr>
          <w:divsChild>
            <w:div w:id="1108088888">
              <w:marLeft w:val="0"/>
              <w:marRight w:val="0"/>
              <w:marTop w:val="0"/>
              <w:marBottom w:val="0"/>
              <w:divBdr>
                <w:top w:val="none" w:sz="0" w:space="0" w:color="auto"/>
                <w:left w:val="none" w:sz="0" w:space="0" w:color="auto"/>
                <w:bottom w:val="none" w:sz="0" w:space="0" w:color="auto"/>
                <w:right w:val="none" w:sz="0" w:space="0" w:color="auto"/>
              </w:divBdr>
              <w:divsChild>
                <w:div w:id="1802922860">
                  <w:marLeft w:val="0"/>
                  <w:marRight w:val="0"/>
                  <w:marTop w:val="0"/>
                  <w:marBottom w:val="0"/>
                  <w:divBdr>
                    <w:top w:val="none" w:sz="0" w:space="0" w:color="auto"/>
                    <w:left w:val="none" w:sz="0" w:space="0" w:color="auto"/>
                    <w:bottom w:val="none" w:sz="0" w:space="0" w:color="auto"/>
                    <w:right w:val="none" w:sz="0" w:space="0" w:color="auto"/>
                  </w:divBdr>
                  <w:divsChild>
                    <w:div w:id="66096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1.8%20P%20Head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82a2bb0-abcd-42e9-a025-7dfb7b996e9f" xsi:nil="true"/>
    <lcf76f155ced4ddcb4097134ff3c332f xmlns="dd469c6f-c13f-4f7e-a574-872364f840a7">
      <Terms xmlns="http://schemas.microsoft.com/office/infopath/2007/PartnerControls"/>
    </lcf76f155ced4ddcb4097134ff3c332f>
    <SharedWithUsers xmlns="c82a2bb0-abcd-42e9-a025-7dfb7b996e9f">
      <UserInfo>
        <DisplayName>Vicky Usher</DisplayName>
        <AccountId>91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00F76B1F4A04E428C9598EC5F5BFFCF" ma:contentTypeVersion="17" ma:contentTypeDescription="Create a new document." ma:contentTypeScope="" ma:versionID="5b83ab34ad3264703a2265403fc5dd73">
  <xsd:schema xmlns:xsd="http://www.w3.org/2001/XMLSchema" xmlns:xs="http://www.w3.org/2001/XMLSchema" xmlns:p="http://schemas.microsoft.com/office/2006/metadata/properties" xmlns:ns2="dd469c6f-c13f-4f7e-a574-872364f840a7" xmlns:ns3="c82a2bb0-abcd-42e9-a025-7dfb7b996e9f" targetNamespace="http://schemas.microsoft.com/office/2006/metadata/properties" ma:root="true" ma:fieldsID="9f3429a1e5c1319802b7bb368b24a755" ns2:_="" ns3:_="">
    <xsd:import namespace="dd469c6f-c13f-4f7e-a574-872364f840a7"/>
    <xsd:import namespace="c82a2bb0-abcd-42e9-a025-7dfb7b996e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9c6f-c13f-4f7e-a574-872364f84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2a2bb0-abcd-42e9-a025-7dfb7b996e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23d7a5-b75b-42f4-9e14-ad43c93d4e5e}" ma:internalName="TaxCatchAll" ma:showField="CatchAllData" ma:web="c82a2bb0-abcd-42e9-a025-7dfb7b996e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94D4E-31BD-4650-B6AB-62A67DA0635B}">
  <ds:schemaRefs>
    <ds:schemaRef ds:uri="http://schemas.microsoft.com/office/2006/metadata/properties"/>
    <ds:schemaRef ds:uri="http://schemas.microsoft.com/office/infopath/2007/PartnerControls"/>
    <ds:schemaRef ds:uri="c82a2bb0-abcd-42e9-a025-7dfb7b996e9f"/>
    <ds:schemaRef ds:uri="dd469c6f-c13f-4f7e-a574-872364f840a7"/>
  </ds:schemaRefs>
</ds:datastoreItem>
</file>

<file path=customXml/itemProps2.xml><?xml version="1.0" encoding="utf-8"?>
<ds:datastoreItem xmlns:ds="http://schemas.openxmlformats.org/officeDocument/2006/customXml" ds:itemID="{34BD19BB-F9A2-4135-8206-CF67972206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69c6f-c13f-4f7e-a574-872364f840a7"/>
    <ds:schemaRef ds:uri="c82a2bb0-abcd-42e9-a025-7dfb7b996e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25A7C3-006B-4C63-86F7-57DAA4839D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1.8%20P%20Headed.dot</Template>
  <TotalTime>31</TotalTime>
  <Pages>7</Pages>
  <Words>2841</Words>
  <Characters>16198</Characters>
  <Application>Microsoft Office Word</Application>
  <DocSecurity>0</DocSecurity>
  <Lines>134</Lines>
  <Paragraphs>38</Paragraphs>
  <ScaleCrop>false</ScaleCrop>
  <Company>HCData</Company>
  <LinksUpToDate>false</LinksUpToDate>
  <CharactersWithSpaces>19001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Context</dc:title>
  <dc:subject/>
  <dc:creator>beacon</dc:creator>
  <cp:keywords/>
  <cp:lastModifiedBy>Conor Simpson</cp:lastModifiedBy>
  <cp:revision>10</cp:revision>
  <cp:lastPrinted>2026-09-17T15:13:00Z</cp:lastPrinted>
  <dcterms:created xsi:type="dcterms:W3CDTF">2026-04-23T13:24:00Z</dcterms:created>
  <dcterms:modified xsi:type="dcterms:W3CDTF">2026-09-17T15:14:00Z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0x010100800F76B1F4A04E428C9598EC5F5BFFCF</vt:lpwstr>
  </property>
  <property fmtid="{D5CDD505-2E9C-101B-9397-08002B2CF9AE}" pid="3" name="MediaServiceImageTags">
    <vt:lpwstr/>
  </property>
</Properties>
</file>